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A9B7F3" w14:textId="530CE887" w:rsidR="00890741" w:rsidRDefault="00CC4C49" w:rsidP="00FF203D">
      <w:pPr>
        <w:pStyle w:val="Title"/>
      </w:pPr>
      <w:r>
        <w:t xml:space="preserve">Reactions Of </w:t>
      </w:r>
      <w:r w:rsidR="0035445C">
        <w:t xml:space="preserve">Ester </w:t>
      </w:r>
      <w:r>
        <w:t xml:space="preserve">Enolates With </w:t>
      </w:r>
      <w:r w:rsidR="00DD7EDD">
        <w:t>Esters</w:t>
      </w:r>
    </w:p>
    <w:p w14:paraId="1E02AC03" w14:textId="6CA041A3" w:rsidR="0039671E" w:rsidRDefault="0039671E" w:rsidP="0039671E">
      <w:pPr>
        <w:rPr>
          <w:sz w:val="18"/>
          <w:szCs w:val="18"/>
        </w:rPr>
      </w:pPr>
      <w:r w:rsidRPr="0039671E">
        <w:rPr>
          <w:sz w:val="18"/>
          <w:szCs w:val="18"/>
        </w:rPr>
        <w:t xml:space="preserve">from chapter(s) </w:t>
      </w:r>
      <w:r w:rsidR="00E641D8">
        <w:rPr>
          <w:sz w:val="18"/>
          <w:szCs w:val="18"/>
        </w:rPr>
        <w:t xml:space="preserve">_____ </w:t>
      </w:r>
      <w:r w:rsidRPr="0039671E">
        <w:rPr>
          <w:sz w:val="18"/>
          <w:szCs w:val="18"/>
        </w:rPr>
        <w:t>in the recommended text</w:t>
      </w:r>
    </w:p>
    <w:p w14:paraId="57A5DD28" w14:textId="77777777" w:rsidR="007D7AE5" w:rsidRDefault="007D7AE5" w:rsidP="0039671E">
      <w:pPr>
        <w:rPr>
          <w:sz w:val="18"/>
          <w:szCs w:val="18"/>
        </w:rPr>
      </w:pPr>
    </w:p>
    <w:p w14:paraId="65642B50" w14:textId="77777777" w:rsidR="007D7AE5" w:rsidRDefault="007D7AE5" w:rsidP="007D7AE5">
      <w:pPr>
        <w:rPr>
          <w:sz w:val="18"/>
          <w:szCs w:val="18"/>
        </w:rPr>
      </w:pPr>
    </w:p>
    <w:p w14:paraId="4EDE7993" w14:textId="77777777" w:rsidR="007D7AE5" w:rsidRDefault="007D7AE5" w:rsidP="007D7AE5">
      <w:pPr>
        <w:pStyle w:val="Heading2"/>
      </w:pPr>
      <w:r>
        <w:t>Introduction</w:t>
      </w:r>
    </w:p>
    <w:p w14:paraId="3A13DFCC" w14:textId="77777777" w:rsidR="007D7AE5" w:rsidRDefault="007D7AE5" w:rsidP="007D7AE5">
      <w:pPr>
        <w:autoSpaceDE/>
        <w:autoSpaceDN/>
        <w:spacing w:after="0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4254474F" w14:textId="09BC114A" w:rsidR="004C1C5D" w:rsidRDefault="006B2286" w:rsidP="004C1C5D">
      <w:pPr>
        <w:pStyle w:val="Heading2"/>
        <w:ind w:left="360" w:hanging="360"/>
      </w:pPr>
      <w:r>
        <w:lastRenderedPageBreak/>
        <w:t>Enolates With Ester Electrophiles (</w:t>
      </w:r>
      <w:r w:rsidR="004C1C5D" w:rsidRPr="00BA6BC9">
        <w:t>Claisen Condensations</w:t>
      </w:r>
      <w:r>
        <w:t>)</w:t>
      </w:r>
    </w:p>
    <w:p w14:paraId="3640837B" w14:textId="45BD4F03" w:rsidR="004C1C5D" w:rsidRPr="004C1C5D" w:rsidRDefault="004C1C5D" w:rsidP="004C1C5D">
      <w:pPr>
        <w:pStyle w:val="Heading3"/>
      </w:pPr>
      <w:r>
        <w:t>Homocoupling</w:t>
      </w:r>
      <w:r w:rsidR="00E27FD0">
        <w:t xml:space="preserve"> </w:t>
      </w:r>
      <w:r w:rsidR="00D30F9A">
        <w:t>O</w:t>
      </w:r>
      <w:r w:rsidR="00E27FD0">
        <w:t>f Esters</w:t>
      </w:r>
    </w:p>
    <w:p w14:paraId="6E4AAAC9" w14:textId="77777777" w:rsidR="004C1C5D" w:rsidRDefault="004C1C5D" w:rsidP="004C1C5D"/>
    <w:p w14:paraId="56E02ECE" w14:textId="77777777" w:rsidR="006361AB" w:rsidRDefault="006361AB" w:rsidP="004C1C5D"/>
    <w:p w14:paraId="6CF72726" w14:textId="4819DA12" w:rsidR="00AF3B85" w:rsidRPr="00BA6BC9" w:rsidRDefault="00A70064" w:rsidP="00F524BD">
      <w:pPr>
        <w:jc w:val="center"/>
      </w:pPr>
      <w:r>
        <w:rPr>
          <w:noProof/>
        </w:rPr>
        <w:drawing>
          <wp:inline distT="0" distB="0" distL="0" distR="0" wp14:anchorId="0E6822E9" wp14:editId="34B73D55">
            <wp:extent cx="6325870" cy="902970"/>
            <wp:effectExtent l="0" t="0" r="0" b="1143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6DD7A" w14:textId="54D96E58" w:rsidR="004C1C5D" w:rsidRDefault="004C1C5D" w:rsidP="004C1C5D">
      <w:pPr>
        <w:jc w:val="center"/>
      </w:pPr>
    </w:p>
    <w:p w14:paraId="6DEB5FEB" w14:textId="77777777" w:rsidR="004C1C5D" w:rsidRDefault="004C1C5D" w:rsidP="004C1C5D"/>
    <w:p w14:paraId="04C23A72" w14:textId="77777777" w:rsidR="00FB4A31" w:rsidRDefault="00FB4A31" w:rsidP="004C1C5D"/>
    <w:p w14:paraId="017812D8" w14:textId="77777777" w:rsidR="006361AB" w:rsidRDefault="006361AB" w:rsidP="004C1C5D"/>
    <w:p w14:paraId="0F9CA1EE" w14:textId="71706FA5" w:rsidR="00FB4A31" w:rsidRDefault="00E27FD0" w:rsidP="004C1C5D">
      <w:r w:rsidRPr="006B2286">
        <w:rPr>
          <w:i/>
          <w:color w:val="FF0000"/>
        </w:rPr>
        <w:t xml:space="preserve">enolates </w:t>
      </w:r>
      <w:r w:rsidRPr="00BA6BC9">
        <w:t xml:space="preserve">with </w:t>
      </w:r>
      <w:r w:rsidR="004C1C5D" w:rsidRPr="00BA6BC9">
        <w:t xml:space="preserve">esters.  </w:t>
      </w:r>
    </w:p>
    <w:p w14:paraId="76778C5B" w14:textId="77777777" w:rsidR="006361AB" w:rsidRDefault="006361AB" w:rsidP="004C1C5D"/>
    <w:p w14:paraId="0508F8B2" w14:textId="213E8474" w:rsidR="004C1C5D" w:rsidRDefault="001B3371" w:rsidP="004C1C5D">
      <w:r w:rsidRPr="001B3371">
        <w:rPr>
          <w:noProof/>
        </w:rPr>
        <w:drawing>
          <wp:inline distT="0" distB="0" distL="0" distR="0" wp14:anchorId="766C0FC2" wp14:editId="38ABB6F3">
            <wp:extent cx="6511925" cy="16027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97BE3" w14:textId="77777777" w:rsidR="004C1C5D" w:rsidRDefault="004C1C5D" w:rsidP="004C1C5D"/>
    <w:p w14:paraId="6C528848" w14:textId="77777777" w:rsidR="004C1C5D" w:rsidRDefault="004C1C5D" w:rsidP="004C1C5D"/>
    <w:p w14:paraId="354323AC" w14:textId="565394A7" w:rsidR="004C1C5D" w:rsidRDefault="001B3371" w:rsidP="004C1C5D">
      <w:r w:rsidRPr="001B3371">
        <w:rPr>
          <w:noProof/>
        </w:rPr>
        <w:drawing>
          <wp:inline distT="0" distB="0" distL="0" distR="0" wp14:anchorId="5F7AB2AB" wp14:editId="51A3F712">
            <wp:extent cx="6511925" cy="13925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F9709" w14:textId="1A4A5AD3" w:rsidR="006B2286" w:rsidRDefault="004C1C5D" w:rsidP="004C1C5D">
      <w:r>
        <w:br w:type="textWrapping" w:clear="all"/>
      </w:r>
    </w:p>
    <w:p w14:paraId="4C87D93C" w14:textId="77777777" w:rsidR="006361AB" w:rsidRDefault="00FB4A31" w:rsidP="006361AB">
      <w:r w:rsidRPr="002852A2">
        <w:rPr>
          <w:i/>
          <w:color w:val="FF0000"/>
        </w:rPr>
        <w:t>more</w:t>
      </w:r>
      <w:r w:rsidR="001B3371" w:rsidRPr="00A70064">
        <w:rPr>
          <w:i/>
          <w:color w:val="FF0000"/>
        </w:rPr>
        <w:t xml:space="preserve"> </w:t>
      </w:r>
    </w:p>
    <w:p w14:paraId="2B269B3C" w14:textId="43271D59" w:rsidR="006B2286" w:rsidRPr="00A70064" w:rsidRDefault="00DA4D7B" w:rsidP="006361AB">
      <w:proofErr w:type="spellStart"/>
      <w:r>
        <w:rPr>
          <w:i/>
          <w:color w:val="FF0000"/>
        </w:rPr>
        <w:t>stiochiometric</w:t>
      </w:r>
      <w:proofErr w:type="spellEnd"/>
      <w:r w:rsidR="004C1C5D" w:rsidRPr="00A70064">
        <w:t>.</w:t>
      </w:r>
      <w:r w:rsidR="00D30F9A" w:rsidRPr="00A70064">
        <w:t xml:space="preserve">  </w:t>
      </w:r>
    </w:p>
    <w:p w14:paraId="44D55194" w14:textId="77777777" w:rsidR="006361AB" w:rsidRDefault="006361AB" w:rsidP="004C1C5D"/>
    <w:p w14:paraId="198219B3" w14:textId="79EAEEBA" w:rsidR="004C1C5D" w:rsidRPr="00A70064" w:rsidRDefault="004C1C5D" w:rsidP="004C1C5D">
      <w:r w:rsidRPr="002852A2">
        <w:rPr>
          <w:i/>
          <w:color w:val="FF0000"/>
        </w:rPr>
        <w:t>transesterification</w:t>
      </w:r>
      <w:r w:rsidR="004E12A9" w:rsidRPr="00A70064">
        <w:t>.</w:t>
      </w:r>
      <w:r w:rsidRPr="00A70064">
        <w:t xml:space="preserve"> </w:t>
      </w:r>
    </w:p>
    <w:p w14:paraId="561C958C" w14:textId="77777777" w:rsidR="00FB4A31" w:rsidRDefault="00FB4A31">
      <w:pPr>
        <w:autoSpaceDE/>
        <w:autoSpaceDN/>
        <w:spacing w:after="0"/>
      </w:pPr>
      <w:r>
        <w:br w:type="page"/>
      </w:r>
    </w:p>
    <w:p w14:paraId="6F53BCEA" w14:textId="73D300EA" w:rsidR="004C1C5D" w:rsidRDefault="00614A06" w:rsidP="004C1C5D">
      <w:pPr>
        <w:jc w:val="center"/>
      </w:pPr>
      <w:r w:rsidRPr="00614A06">
        <w:rPr>
          <w:noProof/>
        </w:rPr>
        <w:lastRenderedPageBreak/>
        <w:drawing>
          <wp:inline distT="0" distB="0" distL="0" distR="0" wp14:anchorId="00D6F9FD" wp14:editId="27D565D0">
            <wp:extent cx="6511925" cy="1397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352A4" w14:textId="77777777" w:rsidR="004C1C5D" w:rsidRDefault="004C1C5D" w:rsidP="004C1C5D">
      <w:pPr>
        <w:jc w:val="center"/>
      </w:pPr>
    </w:p>
    <w:p w14:paraId="1B0664AD" w14:textId="77777777" w:rsidR="004C1C5D" w:rsidRDefault="004C1C5D" w:rsidP="004C1C5D">
      <w:pPr>
        <w:jc w:val="center"/>
      </w:pPr>
    </w:p>
    <w:p w14:paraId="52713B1C" w14:textId="77777777" w:rsidR="003A5045" w:rsidRDefault="003A5045" w:rsidP="004C1C5D">
      <w:pPr>
        <w:jc w:val="center"/>
      </w:pPr>
    </w:p>
    <w:p w14:paraId="5F510781" w14:textId="2F9C8610" w:rsidR="004C1C5D" w:rsidRDefault="00AE3679" w:rsidP="004C1C5D">
      <w:pPr>
        <w:jc w:val="center"/>
      </w:pPr>
      <w:r w:rsidRPr="00AE3679">
        <w:drawing>
          <wp:inline distT="0" distB="0" distL="0" distR="0" wp14:anchorId="22CFDAB2" wp14:editId="581EACAE">
            <wp:extent cx="6511925" cy="1252220"/>
            <wp:effectExtent l="0" t="0" r="317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9C4B8" w14:textId="33635EE3" w:rsidR="004C1C5D" w:rsidRDefault="004C1C5D" w:rsidP="004C1C5D">
      <w:pPr>
        <w:jc w:val="center"/>
      </w:pPr>
    </w:p>
    <w:p w14:paraId="29D916D7" w14:textId="77777777" w:rsidR="001343F7" w:rsidRDefault="001343F7" w:rsidP="004C1C5D">
      <w:pPr>
        <w:jc w:val="center"/>
      </w:pPr>
    </w:p>
    <w:p w14:paraId="2E9939D4" w14:textId="77777777" w:rsidR="004C1C5D" w:rsidRDefault="004C1C5D" w:rsidP="004E12A9"/>
    <w:p w14:paraId="474C3D4D" w14:textId="50F2B4E5" w:rsidR="004C1C5D" w:rsidRDefault="001343F7" w:rsidP="004C1C5D">
      <w:pPr>
        <w:jc w:val="center"/>
      </w:pPr>
      <w:r w:rsidRPr="001343F7">
        <w:rPr>
          <w:noProof/>
        </w:rPr>
        <w:drawing>
          <wp:inline distT="0" distB="0" distL="0" distR="0" wp14:anchorId="0A128AB0" wp14:editId="759680D3">
            <wp:extent cx="6511925" cy="13074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2C30A" w14:textId="77777777" w:rsidR="003A5045" w:rsidRDefault="003A5045" w:rsidP="004C1C5D">
      <w:pPr>
        <w:jc w:val="center"/>
      </w:pPr>
    </w:p>
    <w:p w14:paraId="46A765EB" w14:textId="77777777" w:rsidR="006361AB" w:rsidRDefault="006361AB" w:rsidP="004E12A9"/>
    <w:p w14:paraId="545132C1" w14:textId="7476B6E4" w:rsidR="003A5045" w:rsidRDefault="004B1921" w:rsidP="004E12A9">
      <w:r w:rsidRPr="004B1921">
        <w:rPr>
          <w:noProof/>
        </w:rPr>
        <w:drawing>
          <wp:inline distT="0" distB="0" distL="0" distR="0" wp14:anchorId="095343B7" wp14:editId="45E9E97B">
            <wp:extent cx="6511925" cy="1259840"/>
            <wp:effectExtent l="0" t="0" r="0" b="1016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6FF83" w14:textId="0FB41F9D" w:rsidR="004E12A9" w:rsidRDefault="004E12A9" w:rsidP="004E12A9"/>
    <w:p w14:paraId="09217702" w14:textId="77777777" w:rsidR="006361AB" w:rsidRDefault="006361AB">
      <w:pPr>
        <w:autoSpaceDE/>
        <w:autoSpaceDN/>
        <w:spacing w:after="0"/>
        <w:rPr>
          <w:rFonts w:ascii="Calibri" w:eastAsia="MS Gothic" w:hAnsi="Calibri"/>
          <w:b/>
          <w:bCs/>
          <w:color w:val="943634" w:themeColor="accent2" w:themeShade="BF"/>
          <w:sz w:val="26"/>
          <w:szCs w:val="26"/>
        </w:rPr>
      </w:pPr>
      <w:r>
        <w:br w:type="page"/>
      </w:r>
    </w:p>
    <w:p w14:paraId="3124A76D" w14:textId="1EFDC955" w:rsidR="004C1C5D" w:rsidRDefault="004C1C5D" w:rsidP="004C1C5D">
      <w:pPr>
        <w:pStyle w:val="Heading3"/>
      </w:pPr>
      <w:r>
        <w:lastRenderedPageBreak/>
        <w:t>Uncontrolled Cross</w:t>
      </w:r>
      <w:r w:rsidR="00A70064">
        <w:t>-</w:t>
      </w:r>
      <w:r>
        <w:t>Claisen Condensations</w:t>
      </w:r>
    </w:p>
    <w:p w14:paraId="03CA3A25" w14:textId="77777777" w:rsidR="004C1C5D" w:rsidRDefault="004C1C5D" w:rsidP="004C1C5D"/>
    <w:p w14:paraId="00255185" w14:textId="753ABDA0" w:rsidR="004C1C5D" w:rsidRDefault="00CE650C" w:rsidP="004C1C5D">
      <w:r>
        <w:rPr>
          <w:noProof/>
        </w:rPr>
        <w:drawing>
          <wp:inline distT="0" distB="0" distL="0" distR="0" wp14:anchorId="0AC42011" wp14:editId="0625DA77">
            <wp:extent cx="2639060" cy="584835"/>
            <wp:effectExtent l="0" t="0" r="254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9A9E0" w14:textId="77777777" w:rsidR="00CE650C" w:rsidRDefault="00CE650C" w:rsidP="004C1C5D"/>
    <w:p w14:paraId="41E1C5A8" w14:textId="6DA5119D" w:rsidR="00CE650C" w:rsidRDefault="00EF752F" w:rsidP="004C1C5D">
      <w:r w:rsidRPr="00EF752F">
        <w:rPr>
          <w:noProof/>
        </w:rPr>
        <w:drawing>
          <wp:inline distT="0" distB="0" distL="0" distR="0" wp14:anchorId="70A1B0F0" wp14:editId="4FEAB55B">
            <wp:extent cx="6511925" cy="1238250"/>
            <wp:effectExtent l="0" t="0" r="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6E383" w14:textId="075833D5" w:rsidR="004C1C5D" w:rsidRDefault="004C1C5D" w:rsidP="004C1C5D">
      <w:pPr>
        <w:rPr>
          <w:noProof/>
        </w:rPr>
      </w:pPr>
    </w:p>
    <w:p w14:paraId="7C4AE400" w14:textId="77777777" w:rsidR="00CE650C" w:rsidRDefault="00CE650C" w:rsidP="004C1C5D">
      <w:pPr>
        <w:rPr>
          <w:noProof/>
        </w:rPr>
      </w:pPr>
    </w:p>
    <w:p w14:paraId="6019C849" w14:textId="77777777" w:rsidR="00CE650C" w:rsidRDefault="00CE650C" w:rsidP="004C1C5D"/>
    <w:p w14:paraId="4E32F833" w14:textId="1FAC0F80" w:rsidR="004C1C5D" w:rsidRDefault="00393F7D" w:rsidP="004C1C5D">
      <w:r w:rsidRPr="00393F7D">
        <w:rPr>
          <w:noProof/>
        </w:rPr>
        <w:drawing>
          <wp:inline distT="0" distB="0" distL="0" distR="0" wp14:anchorId="26DB6277" wp14:editId="495D3537">
            <wp:extent cx="6413500" cy="1485900"/>
            <wp:effectExtent l="0" t="0" r="12700" b="1270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0075D" w14:textId="77777777" w:rsidR="004C1C5D" w:rsidRDefault="004C1C5D" w:rsidP="004C1C5D">
      <w:pPr>
        <w:pStyle w:val="Heading3"/>
      </w:pPr>
    </w:p>
    <w:p w14:paraId="4A9743EA" w14:textId="096DBC9C" w:rsidR="004C1C5D" w:rsidRDefault="004C1C5D" w:rsidP="004C1C5D">
      <w:pPr>
        <w:pStyle w:val="Heading3"/>
      </w:pPr>
      <w:r>
        <w:t xml:space="preserve">Controlled </w:t>
      </w:r>
      <w:r w:rsidR="00A70064">
        <w:t>Cross-</w:t>
      </w:r>
      <w:r>
        <w:t>Claisen Condensations</w:t>
      </w:r>
    </w:p>
    <w:p w14:paraId="06D12A0A" w14:textId="77777777" w:rsidR="004C1C5D" w:rsidRDefault="004C1C5D" w:rsidP="004C1C5D">
      <w:pPr>
        <w:jc w:val="center"/>
      </w:pPr>
      <w:r>
        <w:rPr>
          <w:noProof/>
        </w:rPr>
        <w:drawing>
          <wp:inline distT="0" distB="0" distL="0" distR="0" wp14:anchorId="4E1B1A2A" wp14:editId="00C78C50">
            <wp:extent cx="6478270" cy="68707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684FF" w14:textId="77777777" w:rsidR="004C1C5D" w:rsidRDefault="004C1C5D" w:rsidP="004C1C5D">
      <w:pPr>
        <w:jc w:val="center"/>
      </w:pPr>
    </w:p>
    <w:p w14:paraId="47F0740D" w14:textId="77777777" w:rsidR="000D709A" w:rsidRDefault="000D709A" w:rsidP="004C1C5D">
      <w:pPr>
        <w:jc w:val="center"/>
      </w:pPr>
    </w:p>
    <w:p w14:paraId="6EA0EB50" w14:textId="77777777" w:rsidR="000D709A" w:rsidRDefault="000D709A" w:rsidP="004C1C5D">
      <w:pPr>
        <w:jc w:val="center"/>
      </w:pPr>
    </w:p>
    <w:p w14:paraId="2968E96E" w14:textId="5F119AF2" w:rsidR="004C1C5D" w:rsidRDefault="000D709A" w:rsidP="004C1C5D">
      <w:pPr>
        <w:jc w:val="center"/>
      </w:pPr>
      <w:r w:rsidRPr="000D709A">
        <w:rPr>
          <w:noProof/>
        </w:rPr>
        <w:drawing>
          <wp:inline distT="0" distB="0" distL="0" distR="0" wp14:anchorId="417229AE" wp14:editId="58CCE816">
            <wp:extent cx="6511925" cy="901700"/>
            <wp:effectExtent l="0" t="0" r="0" b="1270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FF9EC" w14:textId="77777777" w:rsidR="006361AB" w:rsidRDefault="006361AB" w:rsidP="001F1CB0"/>
    <w:p w14:paraId="3C0CDD0E" w14:textId="6E1382D6" w:rsidR="001F1CB0" w:rsidRDefault="004C1C5D" w:rsidP="001F1CB0">
      <w:r w:rsidRPr="006B2286">
        <w:rPr>
          <w:i/>
          <w:color w:val="FF0000"/>
        </w:rPr>
        <w:t xml:space="preserve">only one </w:t>
      </w:r>
    </w:p>
    <w:p w14:paraId="7D8F3D1B" w14:textId="77777777" w:rsidR="006361AB" w:rsidRDefault="006361AB" w:rsidP="001F1CB0"/>
    <w:p w14:paraId="7131DD9C" w14:textId="77777777" w:rsidR="006B2286" w:rsidRDefault="006B2286" w:rsidP="001F1CB0"/>
    <w:p w14:paraId="548927FE" w14:textId="4C7D9645" w:rsidR="001F1CB0" w:rsidRDefault="00CE650C" w:rsidP="001F1CB0">
      <w:r>
        <w:rPr>
          <w:noProof/>
        </w:rPr>
        <w:drawing>
          <wp:inline distT="0" distB="0" distL="0" distR="0" wp14:anchorId="5AD563DC" wp14:editId="50FACC40">
            <wp:extent cx="6511925" cy="528932"/>
            <wp:effectExtent l="0" t="0" r="0" b="5080"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52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B8C0A" w14:textId="77777777" w:rsidR="001F1CB0" w:rsidRDefault="001F1CB0" w:rsidP="001F1CB0"/>
    <w:p w14:paraId="23752744" w14:textId="77777777" w:rsidR="00CE650C" w:rsidRDefault="00CE650C" w:rsidP="001F1CB0"/>
    <w:p w14:paraId="46B8394B" w14:textId="40019F65" w:rsidR="001F1CB0" w:rsidRDefault="00CE650C" w:rsidP="001F1CB0">
      <w:r>
        <w:rPr>
          <w:noProof/>
        </w:rPr>
        <w:drawing>
          <wp:inline distT="0" distB="0" distL="0" distR="0" wp14:anchorId="62274652" wp14:editId="2F9B3399">
            <wp:extent cx="6511925" cy="650629"/>
            <wp:effectExtent l="0" t="0" r="0" b="1016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65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ACE09" w14:textId="77777777" w:rsidR="001F1CB0" w:rsidRDefault="001F1CB0" w:rsidP="001F1CB0"/>
    <w:p w14:paraId="291B9D7A" w14:textId="77777777" w:rsidR="00CE650C" w:rsidRDefault="00CE650C" w:rsidP="001F1CB0"/>
    <w:p w14:paraId="087BC94F" w14:textId="27D276FC" w:rsidR="001F1CB0" w:rsidRDefault="00CE650C" w:rsidP="001F1CB0">
      <w:r>
        <w:rPr>
          <w:noProof/>
        </w:rPr>
        <w:drawing>
          <wp:inline distT="0" distB="0" distL="0" distR="0" wp14:anchorId="64FC3934" wp14:editId="529E9735">
            <wp:extent cx="6511925" cy="641578"/>
            <wp:effectExtent l="0" t="0" r="0" b="0"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64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07A24" w14:textId="77777777" w:rsidR="00CE650C" w:rsidRDefault="00CE650C" w:rsidP="001F1CB0"/>
    <w:p w14:paraId="0DADE229" w14:textId="4A47C5B3" w:rsidR="00CE650C" w:rsidRDefault="00FA4ACD" w:rsidP="001F1CB0">
      <w:r w:rsidRPr="00FA4ACD">
        <w:rPr>
          <w:noProof/>
        </w:rPr>
        <w:drawing>
          <wp:inline distT="0" distB="0" distL="0" distR="0" wp14:anchorId="3E784476" wp14:editId="436D2B69">
            <wp:extent cx="6511925" cy="9156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2EC9B" w14:textId="77777777" w:rsidR="00CE650C" w:rsidRDefault="00CE650C" w:rsidP="001F1CB0"/>
    <w:p w14:paraId="7B282E44" w14:textId="77777777" w:rsidR="006361AB" w:rsidRDefault="006361AB" w:rsidP="001F1CB0"/>
    <w:p w14:paraId="2CA5DF6A" w14:textId="4FAEF615" w:rsidR="00CE650C" w:rsidRDefault="00B54A18" w:rsidP="001F1CB0">
      <w:r w:rsidRPr="00B54A18">
        <w:rPr>
          <w:noProof/>
        </w:rPr>
        <w:drawing>
          <wp:inline distT="0" distB="0" distL="0" distR="0" wp14:anchorId="06235F1F" wp14:editId="1AA167C9">
            <wp:extent cx="6511925" cy="1259840"/>
            <wp:effectExtent l="0" t="0" r="0" b="1016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8B3CE" w14:textId="0EA33ED2" w:rsidR="00CE650C" w:rsidRDefault="00CE650C" w:rsidP="001F1CB0"/>
    <w:p w14:paraId="6B4E3B67" w14:textId="77777777" w:rsidR="00DF6574" w:rsidRDefault="00DF6574" w:rsidP="001F1CB0"/>
    <w:p w14:paraId="1B96DEEC" w14:textId="6F21C97A" w:rsidR="00CE650C" w:rsidRDefault="00DF6574" w:rsidP="001F1CB0">
      <w:r w:rsidRPr="00DF6574">
        <w:rPr>
          <w:noProof/>
        </w:rPr>
        <w:drawing>
          <wp:inline distT="0" distB="0" distL="0" distR="0" wp14:anchorId="7E3B425B" wp14:editId="27F1336A">
            <wp:extent cx="6511925" cy="1320165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21479" w14:textId="6042F28C" w:rsidR="00CE650C" w:rsidRPr="00CE650C" w:rsidRDefault="00CE650C" w:rsidP="00781CC3"/>
    <w:p w14:paraId="424EB42C" w14:textId="77777777" w:rsidR="006361AB" w:rsidRDefault="006361AB">
      <w:pPr>
        <w:autoSpaceDE/>
        <w:autoSpaceDN/>
        <w:spacing w:after="0"/>
        <w:rPr>
          <w:rFonts w:ascii="Calibri" w:eastAsia="MS Gothic" w:hAnsi="Calibri"/>
          <w:b/>
          <w:bCs/>
          <w:color w:val="943634" w:themeColor="accent2" w:themeShade="BF"/>
          <w:sz w:val="26"/>
          <w:szCs w:val="26"/>
        </w:rPr>
      </w:pPr>
      <w:r>
        <w:br w:type="page"/>
      </w:r>
    </w:p>
    <w:p w14:paraId="7841D8F0" w14:textId="0F080905" w:rsidR="001F1CB0" w:rsidRDefault="001F1CB0" w:rsidP="001F1CB0">
      <w:pPr>
        <w:pStyle w:val="Heading3"/>
      </w:pPr>
      <w:r>
        <w:lastRenderedPageBreak/>
        <w:t xml:space="preserve">Intramolecular </w:t>
      </w:r>
      <w:r w:rsidR="006B2286">
        <w:t>Reactions Of Ester Enolates With Esters</w:t>
      </w:r>
      <w:r w:rsidR="00CE650C">
        <w:t xml:space="preserve"> (</w:t>
      </w:r>
      <w:r>
        <w:t xml:space="preserve">Dieckmann </w:t>
      </w:r>
      <w:r w:rsidR="008E34DD">
        <w:t>Reac</w:t>
      </w:r>
      <w:r>
        <w:t>tions</w:t>
      </w:r>
      <w:r w:rsidR="006B2286">
        <w:t>)</w:t>
      </w:r>
    </w:p>
    <w:p w14:paraId="1036359A" w14:textId="77777777" w:rsidR="00E24892" w:rsidRDefault="00E24892" w:rsidP="001F1CB0">
      <w:pPr>
        <w:jc w:val="center"/>
        <w:rPr>
          <w:i/>
        </w:rPr>
      </w:pPr>
    </w:p>
    <w:p w14:paraId="4F83D17A" w14:textId="77777777" w:rsidR="006361AB" w:rsidRDefault="006361AB" w:rsidP="001F1CB0">
      <w:pPr>
        <w:jc w:val="center"/>
      </w:pPr>
    </w:p>
    <w:p w14:paraId="6D954549" w14:textId="0DD00E08" w:rsidR="001F1CB0" w:rsidRDefault="000A109D" w:rsidP="001F1CB0">
      <w:pPr>
        <w:jc w:val="center"/>
      </w:pPr>
      <w:r w:rsidRPr="000A109D">
        <w:rPr>
          <w:noProof/>
        </w:rPr>
        <w:drawing>
          <wp:inline distT="0" distB="0" distL="0" distR="0" wp14:anchorId="01B6FE8F" wp14:editId="572EA6B4">
            <wp:extent cx="6511925" cy="1774825"/>
            <wp:effectExtent l="0" t="0" r="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FE4E1" w14:textId="77777777" w:rsidR="001F1CB0" w:rsidRDefault="001F1CB0" w:rsidP="001F1CB0">
      <w:pPr>
        <w:jc w:val="center"/>
      </w:pPr>
    </w:p>
    <w:p w14:paraId="0AB31C6E" w14:textId="77777777" w:rsidR="00E24892" w:rsidRDefault="00E24892" w:rsidP="001F1CB0">
      <w:pPr>
        <w:jc w:val="center"/>
      </w:pPr>
    </w:p>
    <w:p w14:paraId="14566661" w14:textId="77777777" w:rsidR="00E24892" w:rsidRDefault="00E24892" w:rsidP="001F1CB0">
      <w:pPr>
        <w:jc w:val="center"/>
      </w:pPr>
    </w:p>
    <w:p w14:paraId="354C39D2" w14:textId="71BD09E8" w:rsidR="001F1CB0" w:rsidRDefault="005E7073" w:rsidP="001F1CB0">
      <w:pPr>
        <w:jc w:val="center"/>
      </w:pPr>
      <w:r w:rsidRPr="005E7073">
        <w:rPr>
          <w:noProof/>
        </w:rPr>
        <w:drawing>
          <wp:inline distT="0" distB="0" distL="0" distR="0" wp14:anchorId="7C31F58D" wp14:editId="42F1E2DF">
            <wp:extent cx="6511925" cy="153416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187B2" w14:textId="77777777" w:rsidR="004D3300" w:rsidRDefault="004D3300" w:rsidP="001F1CB0"/>
    <w:p w14:paraId="51A2567A" w14:textId="77777777" w:rsidR="00E24892" w:rsidRDefault="00E24892" w:rsidP="001F1CB0"/>
    <w:p w14:paraId="6759D902" w14:textId="77777777" w:rsidR="00E24892" w:rsidRDefault="00E24892" w:rsidP="001F1CB0"/>
    <w:p w14:paraId="6062CE07" w14:textId="77777777" w:rsidR="006361AB" w:rsidRDefault="006361AB" w:rsidP="001F1CB0"/>
    <w:p w14:paraId="5BDC6BD9" w14:textId="51E96D42" w:rsidR="00E24892" w:rsidRDefault="00A70064" w:rsidP="001F1CB0">
      <w:r>
        <w:rPr>
          <w:noProof/>
        </w:rPr>
        <w:drawing>
          <wp:inline distT="0" distB="0" distL="0" distR="0" wp14:anchorId="32FC3A1C" wp14:editId="18EF58E3">
            <wp:extent cx="6511925" cy="1275513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127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28CBC" w14:textId="39DCA836" w:rsidR="00E24892" w:rsidRDefault="00E24892" w:rsidP="00805E3C">
      <w:pPr>
        <w:jc w:val="center"/>
      </w:pPr>
    </w:p>
    <w:p w14:paraId="546EB437" w14:textId="77777777" w:rsidR="00E24892" w:rsidRDefault="00E24892">
      <w:pPr>
        <w:autoSpaceDE/>
        <w:autoSpaceDN/>
        <w:spacing w:after="0"/>
      </w:pPr>
      <w:r>
        <w:br w:type="page"/>
      </w:r>
    </w:p>
    <w:p w14:paraId="4C562684" w14:textId="4986DEC6" w:rsidR="00E24892" w:rsidRDefault="00E24892" w:rsidP="001F1CB0">
      <w:r w:rsidRPr="00E24892">
        <w:rPr>
          <w:i/>
          <w:color w:val="FF0000"/>
        </w:rPr>
        <w:lastRenderedPageBreak/>
        <w:t>form a single point of contact between two rings</w:t>
      </w:r>
      <w:r>
        <w:t xml:space="preserve">.  </w:t>
      </w:r>
    </w:p>
    <w:p w14:paraId="561D31E9" w14:textId="77777777" w:rsidR="006361AB" w:rsidRDefault="006361AB" w:rsidP="001F1CB0"/>
    <w:p w14:paraId="15A5D7BA" w14:textId="57631529" w:rsidR="00E24892" w:rsidRDefault="00270624" w:rsidP="001F1CB0">
      <w:r w:rsidRPr="00270624">
        <w:rPr>
          <w:noProof/>
        </w:rPr>
        <w:drawing>
          <wp:inline distT="0" distB="0" distL="0" distR="0" wp14:anchorId="0F2F9D90" wp14:editId="64C1F57B">
            <wp:extent cx="6511925" cy="13271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D584D" w14:textId="6169F3A0" w:rsidR="001F1CB0" w:rsidRDefault="001F1CB0" w:rsidP="001F1CB0">
      <w:pPr>
        <w:jc w:val="center"/>
      </w:pPr>
    </w:p>
    <w:p w14:paraId="144AD3A3" w14:textId="77777777" w:rsidR="00E24892" w:rsidRDefault="00E24892" w:rsidP="001F1CB0">
      <w:pPr>
        <w:jc w:val="center"/>
      </w:pPr>
    </w:p>
    <w:p w14:paraId="74A70369" w14:textId="77777777" w:rsidR="00E24892" w:rsidRDefault="00E24892" w:rsidP="001F1CB0">
      <w:pPr>
        <w:jc w:val="center"/>
      </w:pPr>
    </w:p>
    <w:p w14:paraId="2CC1AF13" w14:textId="77777777" w:rsidR="006361AB" w:rsidRDefault="001F1CB0" w:rsidP="006361AB">
      <w:r w:rsidRPr="00E24892">
        <w:rPr>
          <w:i/>
          <w:color w:val="FF0000"/>
        </w:rPr>
        <w:t>more than one</w:t>
      </w:r>
      <w:r w:rsidRPr="00BA6BC9">
        <w:t xml:space="preserve"> </w:t>
      </w:r>
    </w:p>
    <w:p w14:paraId="6E3AEB26" w14:textId="77777777" w:rsidR="006361AB" w:rsidRDefault="001F1CB0" w:rsidP="006361AB">
      <w:r w:rsidRPr="00563B6C">
        <w:rPr>
          <w:i/>
          <w:color w:val="FF0000"/>
          <w:u w:val="single"/>
        </w:rPr>
        <w:t>less</w:t>
      </w:r>
      <w:r>
        <w:t xml:space="preserve"> </w:t>
      </w:r>
    </w:p>
    <w:p w14:paraId="49DE35AC" w14:textId="1392FEB0" w:rsidR="001006ED" w:rsidRDefault="00A70064" w:rsidP="006361AB">
      <w:r>
        <w:t xml:space="preserve"> </w:t>
      </w:r>
      <w:r w:rsidRPr="00563B6C">
        <w:rPr>
          <w:i/>
          <w:color w:val="FF0000"/>
          <w:u w:val="single"/>
        </w:rPr>
        <w:t>diminished</w:t>
      </w:r>
      <w:r>
        <w:t xml:space="preserve"> in </w:t>
      </w:r>
    </w:p>
    <w:p w14:paraId="0941749E" w14:textId="77777777" w:rsidR="006361AB" w:rsidRDefault="006361AB" w:rsidP="006361AB"/>
    <w:p w14:paraId="015CBF68" w14:textId="227181BE" w:rsidR="001F1CB0" w:rsidRDefault="00BE26C3" w:rsidP="001F1CB0">
      <w:r w:rsidRPr="00BE26C3">
        <w:rPr>
          <w:noProof/>
        </w:rPr>
        <w:drawing>
          <wp:inline distT="0" distB="0" distL="0" distR="0" wp14:anchorId="778B15C9" wp14:editId="35405C7F">
            <wp:extent cx="6511925" cy="137731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796AD" w14:textId="77777777" w:rsidR="001F1CB0" w:rsidRDefault="001F1CB0" w:rsidP="001F1CB0"/>
    <w:p w14:paraId="7118962A" w14:textId="77777777" w:rsidR="00E24892" w:rsidRDefault="00E24892" w:rsidP="001F1CB0"/>
    <w:p w14:paraId="213358B1" w14:textId="77777777" w:rsidR="001006ED" w:rsidRPr="00BA6BC9" w:rsidRDefault="001006ED" w:rsidP="001F1CB0"/>
    <w:p w14:paraId="2FCC56E6" w14:textId="709B9ECE" w:rsidR="00E24892" w:rsidRDefault="003D3B23" w:rsidP="001F1CB0">
      <w:pPr>
        <w:jc w:val="center"/>
      </w:pPr>
      <w:r w:rsidRPr="003D3B23">
        <w:rPr>
          <w:noProof/>
        </w:rPr>
        <w:drawing>
          <wp:inline distT="0" distB="0" distL="0" distR="0" wp14:anchorId="1D282BB7" wp14:editId="7B2BA757">
            <wp:extent cx="6511925" cy="137731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E8593" w14:textId="77777777" w:rsidR="00E24892" w:rsidRDefault="00E24892">
      <w:pPr>
        <w:autoSpaceDE/>
        <w:autoSpaceDN/>
        <w:spacing w:after="0"/>
      </w:pPr>
      <w:r>
        <w:br w:type="page"/>
      </w:r>
    </w:p>
    <w:p w14:paraId="09CABAB6" w14:textId="561A516A" w:rsidR="001F1CB0" w:rsidRDefault="005907DD" w:rsidP="001F1CB0">
      <w:pPr>
        <w:jc w:val="center"/>
      </w:pPr>
      <w:r w:rsidRPr="005907DD">
        <w:rPr>
          <w:noProof/>
        </w:rPr>
        <w:lastRenderedPageBreak/>
        <w:drawing>
          <wp:inline distT="0" distB="0" distL="0" distR="0" wp14:anchorId="4AB22DB1" wp14:editId="7A7BAAC2">
            <wp:extent cx="6511925" cy="160274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97D95" w14:textId="77777777" w:rsidR="001F1CB0" w:rsidRDefault="001F1CB0" w:rsidP="001F1CB0">
      <w:pPr>
        <w:jc w:val="center"/>
      </w:pPr>
    </w:p>
    <w:p w14:paraId="07039014" w14:textId="77777777" w:rsidR="001F1CB0" w:rsidRDefault="001F1CB0" w:rsidP="001F1CB0">
      <w:pPr>
        <w:jc w:val="center"/>
      </w:pPr>
    </w:p>
    <w:p w14:paraId="463AB706" w14:textId="3306EB4D" w:rsidR="00E24892" w:rsidRDefault="00C67485" w:rsidP="001F1CB0">
      <w:pPr>
        <w:jc w:val="center"/>
      </w:pPr>
      <w:r w:rsidRPr="00C67485">
        <w:rPr>
          <w:noProof/>
        </w:rPr>
        <w:drawing>
          <wp:inline distT="0" distB="0" distL="0" distR="0" wp14:anchorId="2B7DC882" wp14:editId="7521FA8D">
            <wp:extent cx="6511925" cy="135699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B05AA" w14:textId="7E5FBF12" w:rsidR="001F1CB0" w:rsidRDefault="001F1CB0" w:rsidP="001F1CB0">
      <w:pPr>
        <w:jc w:val="center"/>
      </w:pPr>
    </w:p>
    <w:p w14:paraId="57D51FA7" w14:textId="77777777" w:rsidR="001F1CB0" w:rsidRDefault="001F1CB0" w:rsidP="001F1CB0">
      <w:pPr>
        <w:jc w:val="center"/>
      </w:pPr>
    </w:p>
    <w:p w14:paraId="558C3FF7" w14:textId="77777777" w:rsidR="00E24892" w:rsidRDefault="00E24892" w:rsidP="001F1CB0">
      <w:pPr>
        <w:jc w:val="center"/>
      </w:pPr>
    </w:p>
    <w:p w14:paraId="262C1BCB" w14:textId="2F237A3C" w:rsidR="001F1CB0" w:rsidRDefault="001F1CB0" w:rsidP="001F1CB0">
      <w:r w:rsidRPr="00D158F1">
        <w:rPr>
          <w:i/>
          <w:color w:val="FF0000"/>
          <w:u w:val="single"/>
        </w:rPr>
        <w:t>the same</w:t>
      </w:r>
      <w:r w:rsidRPr="009C6F1E">
        <w:rPr>
          <w:i/>
          <w:color w:val="FF0000"/>
        </w:rPr>
        <w:t xml:space="preserve"> </w:t>
      </w:r>
      <w:r>
        <w:t>configurations.</w:t>
      </w:r>
    </w:p>
    <w:p w14:paraId="007EB7F5" w14:textId="77777777" w:rsidR="00E24892" w:rsidRPr="00F65949" w:rsidRDefault="00E24892" w:rsidP="001F1CB0">
      <w:pPr>
        <w:rPr>
          <w:u w:val="single"/>
        </w:rPr>
      </w:pPr>
    </w:p>
    <w:p w14:paraId="041A4819" w14:textId="77777777" w:rsidR="008E34DD" w:rsidRDefault="008E34DD" w:rsidP="008E34DD">
      <w:pPr>
        <w:pStyle w:val="Heading2"/>
        <w:ind w:left="360" w:hanging="360"/>
      </w:pPr>
      <w:r w:rsidRPr="00BA6BC9">
        <w:t>Decarboxylation Of 3-Oxocarboxylic Acids</w:t>
      </w:r>
    </w:p>
    <w:p w14:paraId="6DC6490B" w14:textId="6AED0E59" w:rsidR="00443DB9" w:rsidRPr="00443DB9" w:rsidRDefault="00443DB9" w:rsidP="00443DB9">
      <w:pPr>
        <w:pStyle w:val="Heading3"/>
      </w:pPr>
      <w:r>
        <w:t>From Carboxylates</w:t>
      </w:r>
    </w:p>
    <w:p w14:paraId="6D838129" w14:textId="77777777" w:rsidR="00443DB9" w:rsidRDefault="00443DB9" w:rsidP="008E34DD">
      <w:pPr>
        <w:jc w:val="center"/>
        <w:rPr>
          <w:rFonts w:ascii="Symbol" w:hAnsi="Symbol"/>
        </w:rPr>
      </w:pPr>
    </w:p>
    <w:p w14:paraId="7F152968" w14:textId="77777777" w:rsidR="006361AB" w:rsidRPr="00BA6BC9" w:rsidRDefault="006361AB" w:rsidP="008E34DD">
      <w:pPr>
        <w:jc w:val="center"/>
      </w:pPr>
    </w:p>
    <w:p w14:paraId="64BB8F10" w14:textId="56CB8957" w:rsidR="008E34DD" w:rsidRPr="00BA6BC9" w:rsidRDefault="00271094" w:rsidP="008E34DD">
      <w:pPr>
        <w:jc w:val="center"/>
      </w:pPr>
      <w:r w:rsidRPr="00271094">
        <w:rPr>
          <w:noProof/>
        </w:rPr>
        <w:drawing>
          <wp:inline distT="0" distB="0" distL="0" distR="0" wp14:anchorId="5960C238" wp14:editId="7007C298">
            <wp:extent cx="2705100" cy="533400"/>
            <wp:effectExtent l="0" t="0" r="1270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C3461" w14:textId="77777777" w:rsidR="008E34DD" w:rsidRDefault="008E34DD" w:rsidP="008E34DD">
      <w:pPr>
        <w:jc w:val="center"/>
      </w:pPr>
    </w:p>
    <w:p w14:paraId="68FEEE9D" w14:textId="77777777" w:rsidR="00443DB9" w:rsidRPr="00BA6BC9" w:rsidRDefault="00443DB9" w:rsidP="008E34DD">
      <w:pPr>
        <w:jc w:val="center"/>
      </w:pPr>
    </w:p>
    <w:p w14:paraId="1D313D92" w14:textId="77777777" w:rsidR="00443DB9" w:rsidRDefault="00443DB9">
      <w:pPr>
        <w:autoSpaceDE/>
        <w:autoSpaceDN/>
        <w:spacing w:after="0"/>
      </w:pPr>
      <w:r>
        <w:br w:type="page"/>
      </w:r>
    </w:p>
    <w:p w14:paraId="69E28446" w14:textId="77777777" w:rsidR="006361AB" w:rsidRDefault="006361AB" w:rsidP="00443DB9">
      <w:pPr>
        <w:jc w:val="center"/>
      </w:pPr>
    </w:p>
    <w:p w14:paraId="71ABFDE8" w14:textId="59E2ECE4" w:rsidR="00443DB9" w:rsidRDefault="004F0C01" w:rsidP="00443DB9">
      <w:pPr>
        <w:jc w:val="center"/>
      </w:pPr>
      <w:r w:rsidRPr="004F0C01">
        <w:rPr>
          <w:noProof/>
        </w:rPr>
        <w:drawing>
          <wp:inline distT="0" distB="0" distL="0" distR="0" wp14:anchorId="71A6DA4A" wp14:editId="4EBC1F80">
            <wp:extent cx="6511925" cy="1471930"/>
            <wp:effectExtent l="0" t="0" r="0" b="127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BB9B4" w14:textId="77777777" w:rsidR="00A24B5F" w:rsidRDefault="00A24B5F" w:rsidP="008E34DD">
      <w:pPr>
        <w:jc w:val="center"/>
      </w:pPr>
    </w:p>
    <w:p w14:paraId="5F11EF02" w14:textId="77777777" w:rsidR="00443DB9" w:rsidRDefault="00443DB9" w:rsidP="008E34DD">
      <w:pPr>
        <w:jc w:val="center"/>
      </w:pPr>
    </w:p>
    <w:p w14:paraId="183CE885" w14:textId="77777777" w:rsidR="00443DB9" w:rsidRDefault="00443DB9" w:rsidP="008E34DD">
      <w:pPr>
        <w:jc w:val="center"/>
      </w:pPr>
    </w:p>
    <w:p w14:paraId="13DE3387" w14:textId="6FB6FA9E" w:rsidR="008E34DD" w:rsidRDefault="001D0710" w:rsidP="008E34DD">
      <w:pPr>
        <w:jc w:val="center"/>
      </w:pPr>
      <w:r w:rsidRPr="001D0710">
        <w:rPr>
          <w:noProof/>
        </w:rPr>
        <w:drawing>
          <wp:inline distT="0" distB="0" distL="0" distR="0" wp14:anchorId="59B98033" wp14:editId="6BAF7C94">
            <wp:extent cx="6511925" cy="145669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B809C" w14:textId="77777777" w:rsidR="008E34DD" w:rsidRDefault="008E34DD" w:rsidP="008E34DD">
      <w:pPr>
        <w:jc w:val="center"/>
      </w:pPr>
    </w:p>
    <w:p w14:paraId="1714EC75" w14:textId="77777777" w:rsidR="00443DB9" w:rsidRDefault="00443DB9" w:rsidP="008E34DD">
      <w:pPr>
        <w:jc w:val="center"/>
      </w:pPr>
    </w:p>
    <w:p w14:paraId="18BFFBCE" w14:textId="77777777" w:rsidR="00443DB9" w:rsidRDefault="00443DB9" w:rsidP="008E34DD">
      <w:pPr>
        <w:jc w:val="center"/>
      </w:pPr>
    </w:p>
    <w:p w14:paraId="0D31ADDA" w14:textId="12807BB6" w:rsidR="008E34DD" w:rsidRDefault="00D800F9" w:rsidP="008E34DD">
      <w:pPr>
        <w:jc w:val="center"/>
      </w:pPr>
      <w:r w:rsidRPr="00D800F9">
        <w:rPr>
          <w:noProof/>
        </w:rPr>
        <w:drawing>
          <wp:inline distT="0" distB="0" distL="0" distR="0" wp14:anchorId="6616A837" wp14:editId="1484E5F3">
            <wp:extent cx="6511925" cy="1262380"/>
            <wp:effectExtent l="0" t="0" r="0" b="762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73B1E" w14:textId="77777777" w:rsidR="008E34DD" w:rsidRDefault="008E34DD" w:rsidP="008E34DD">
      <w:pPr>
        <w:jc w:val="center"/>
      </w:pPr>
    </w:p>
    <w:p w14:paraId="182BC343" w14:textId="77777777" w:rsidR="00443DB9" w:rsidRDefault="00443DB9" w:rsidP="008E34DD">
      <w:pPr>
        <w:jc w:val="center"/>
      </w:pPr>
    </w:p>
    <w:p w14:paraId="1BBE25D9" w14:textId="77777777" w:rsidR="00443DB9" w:rsidRDefault="00443DB9" w:rsidP="008E34DD">
      <w:pPr>
        <w:jc w:val="center"/>
      </w:pPr>
    </w:p>
    <w:p w14:paraId="52D3CD35" w14:textId="6F9EF18A" w:rsidR="00443DB9" w:rsidRDefault="004642B9" w:rsidP="008E34DD">
      <w:pPr>
        <w:jc w:val="center"/>
      </w:pPr>
      <w:r w:rsidRPr="004642B9">
        <w:rPr>
          <w:noProof/>
        </w:rPr>
        <w:drawing>
          <wp:inline distT="0" distB="0" distL="0" distR="0" wp14:anchorId="3FA51EA3" wp14:editId="4C372395">
            <wp:extent cx="6511925" cy="12700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BAA47" w14:textId="77777777" w:rsidR="00443DB9" w:rsidRDefault="00443DB9">
      <w:pPr>
        <w:autoSpaceDE/>
        <w:autoSpaceDN/>
        <w:spacing w:after="0"/>
      </w:pPr>
      <w:r>
        <w:br w:type="page"/>
      </w:r>
    </w:p>
    <w:p w14:paraId="39905510" w14:textId="5D9C49AB" w:rsidR="00443DB9" w:rsidRDefault="00443DB9" w:rsidP="00443DB9">
      <w:pPr>
        <w:pStyle w:val="Heading3"/>
      </w:pPr>
      <w:r>
        <w:lastRenderedPageBreak/>
        <w:t>From Carboxylic Acids</w:t>
      </w:r>
    </w:p>
    <w:p w14:paraId="0C9FC58F" w14:textId="77777777" w:rsidR="006361AB" w:rsidRDefault="00443DB9" w:rsidP="008E34DD">
      <w:r w:rsidRPr="00E336BE">
        <w:rPr>
          <w:i/>
          <w:color w:val="FF0000"/>
        </w:rPr>
        <w:t>carboxylates</w:t>
      </w:r>
      <w:r>
        <w:t xml:space="preserve"> a</w:t>
      </w:r>
      <w:r w:rsidR="00E336BE">
        <w:t>nd</w:t>
      </w:r>
      <w:r>
        <w:t xml:space="preserve"> </w:t>
      </w:r>
      <w:r w:rsidRPr="00E336BE">
        <w:rPr>
          <w:i/>
          <w:color w:val="FF0000"/>
        </w:rPr>
        <w:t>carboxylic acids</w:t>
      </w:r>
    </w:p>
    <w:p w14:paraId="223D20EB" w14:textId="77777777" w:rsidR="006361AB" w:rsidRDefault="006361AB" w:rsidP="008E34DD"/>
    <w:p w14:paraId="2D71055C" w14:textId="61CA2011" w:rsidR="00E336BE" w:rsidRDefault="008E34DD" w:rsidP="008E34DD">
      <w:r w:rsidRPr="00E336BE">
        <w:rPr>
          <w:i/>
          <w:color w:val="FF0000"/>
        </w:rPr>
        <w:t>enols</w:t>
      </w:r>
      <w:r w:rsidR="00E336BE" w:rsidRPr="00E336BE">
        <w:rPr>
          <w:i/>
          <w:color w:val="FF0000"/>
        </w:rPr>
        <w:t xml:space="preserve"> </w:t>
      </w:r>
      <w:r w:rsidR="004C3393">
        <w:t>(where</w:t>
      </w:r>
      <w:r w:rsidR="00E336BE">
        <w:t>as</w:t>
      </w:r>
      <w:r w:rsidR="004C3393">
        <w:t xml:space="preserve"> </w:t>
      </w:r>
      <w:r w:rsidR="004C3393" w:rsidRPr="004C3393">
        <w:rPr>
          <w:i/>
        </w:rPr>
        <w:t>carboxylates</w:t>
      </w:r>
      <w:r w:rsidR="004C3393">
        <w:t xml:space="preserve"> </w:t>
      </w:r>
      <w:r w:rsidR="00DF6174">
        <w:t xml:space="preserve">produced </w:t>
      </w:r>
      <w:r w:rsidR="00E336BE" w:rsidRPr="00E336BE">
        <w:rPr>
          <w:i/>
          <w:color w:val="FF0000"/>
        </w:rPr>
        <w:t>enolates</w:t>
      </w:r>
      <w:r w:rsidR="004C3393">
        <w:t>)</w:t>
      </w:r>
      <w:r>
        <w:t xml:space="preserve">.  </w:t>
      </w:r>
    </w:p>
    <w:p w14:paraId="1E248AB3" w14:textId="77777777" w:rsidR="006361AB" w:rsidRDefault="006361AB" w:rsidP="008E34DD">
      <w:pPr>
        <w:jc w:val="center"/>
      </w:pPr>
    </w:p>
    <w:p w14:paraId="55E5A918" w14:textId="32FB27F4" w:rsidR="008E34DD" w:rsidRDefault="00DA4AB3" w:rsidP="008E34DD">
      <w:pPr>
        <w:jc w:val="center"/>
      </w:pPr>
      <w:r w:rsidRPr="00DA4AB3">
        <w:rPr>
          <w:noProof/>
        </w:rPr>
        <w:drawing>
          <wp:inline distT="0" distB="0" distL="0" distR="0" wp14:anchorId="68389986" wp14:editId="5E669A5F">
            <wp:extent cx="2654300" cy="685800"/>
            <wp:effectExtent l="0" t="0" r="1270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06F91" w14:textId="77777777" w:rsidR="004C3393" w:rsidRPr="00BA6BC9" w:rsidRDefault="004C3393" w:rsidP="008E34DD">
      <w:pPr>
        <w:jc w:val="center"/>
      </w:pPr>
    </w:p>
    <w:p w14:paraId="7AE9B8C2" w14:textId="77777777" w:rsidR="006361AB" w:rsidRDefault="006361AB" w:rsidP="008E34DD"/>
    <w:p w14:paraId="4EE6E4FA" w14:textId="6BF51CCC" w:rsidR="008E34DD" w:rsidRDefault="00ED5D35" w:rsidP="008E34DD">
      <w:r w:rsidRPr="00ED5D35">
        <w:rPr>
          <w:noProof/>
        </w:rPr>
        <w:drawing>
          <wp:inline distT="0" distB="0" distL="0" distR="0" wp14:anchorId="355EACC8" wp14:editId="378751F2">
            <wp:extent cx="6511925" cy="1597025"/>
            <wp:effectExtent l="0" t="0" r="317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B3273" w14:textId="61BFA1AA" w:rsidR="008E34DD" w:rsidRDefault="008E34DD" w:rsidP="008E34DD"/>
    <w:p w14:paraId="7BFB2144" w14:textId="77777777" w:rsidR="008E34DD" w:rsidRDefault="008E34DD" w:rsidP="008E34DD"/>
    <w:p w14:paraId="6C383672" w14:textId="77777777" w:rsidR="008E34DD" w:rsidRDefault="008E34DD" w:rsidP="008E34DD"/>
    <w:p w14:paraId="438DA049" w14:textId="1D045133" w:rsidR="008E34DD" w:rsidRDefault="00895444" w:rsidP="008E34DD">
      <w:pPr>
        <w:jc w:val="center"/>
      </w:pPr>
      <w:r w:rsidRPr="00895444">
        <w:rPr>
          <w:noProof/>
        </w:rPr>
        <w:drawing>
          <wp:inline distT="0" distB="0" distL="0" distR="0" wp14:anchorId="49ABC3CE" wp14:editId="3066159D">
            <wp:extent cx="6511925" cy="1409700"/>
            <wp:effectExtent l="0" t="0" r="0" b="1270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AE783" w14:textId="77777777" w:rsidR="008E34DD" w:rsidRDefault="008E34DD" w:rsidP="008E34DD">
      <w:pPr>
        <w:jc w:val="center"/>
      </w:pPr>
    </w:p>
    <w:p w14:paraId="73A06201" w14:textId="77777777" w:rsidR="008E34DD" w:rsidRDefault="008E34DD" w:rsidP="008E34DD">
      <w:pPr>
        <w:jc w:val="center"/>
      </w:pPr>
    </w:p>
    <w:p w14:paraId="09A117CA" w14:textId="02900A24" w:rsidR="00850D26" w:rsidRDefault="00C7045A" w:rsidP="00E336BE">
      <w:pPr>
        <w:jc w:val="center"/>
        <w:rPr>
          <w:rFonts w:cs="TimesNewRomanPSMT"/>
          <w:szCs w:val="22"/>
          <w:lang w:bidi="en-US"/>
        </w:rPr>
      </w:pPr>
      <w:r w:rsidRPr="00C7045A">
        <w:rPr>
          <w:rFonts w:cs="TimesNewRomanPSMT"/>
          <w:noProof/>
          <w:szCs w:val="22"/>
        </w:rPr>
        <w:drawing>
          <wp:inline distT="0" distB="0" distL="0" distR="0" wp14:anchorId="6AE1C005" wp14:editId="3FBE04DE">
            <wp:extent cx="6511925" cy="1369695"/>
            <wp:effectExtent l="0" t="0" r="0" b="190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D26">
        <w:rPr>
          <w:rFonts w:cs="TimesNewRomanPSMT"/>
          <w:szCs w:val="22"/>
          <w:lang w:bidi="en-US"/>
        </w:rPr>
        <w:br w:type="page"/>
      </w:r>
    </w:p>
    <w:p w14:paraId="492749C7" w14:textId="77777777" w:rsidR="00170E3D" w:rsidRDefault="00170E3D" w:rsidP="00170E3D">
      <w:pPr>
        <w:pStyle w:val="Heading2"/>
      </w:pPr>
      <w:r>
        <w:lastRenderedPageBreak/>
        <w:t>Classical Syntheses Of Amino Acids</w:t>
      </w:r>
    </w:p>
    <w:p w14:paraId="34A7303E" w14:textId="77777777" w:rsidR="00170E3D" w:rsidRDefault="00170E3D" w:rsidP="00170E3D">
      <w:pPr>
        <w:jc w:val="center"/>
      </w:pPr>
    </w:p>
    <w:p w14:paraId="7361F278" w14:textId="77777777" w:rsidR="006361AB" w:rsidRDefault="006361AB" w:rsidP="00170E3D">
      <w:pPr>
        <w:jc w:val="center"/>
      </w:pPr>
    </w:p>
    <w:p w14:paraId="28A72503" w14:textId="6517588C" w:rsidR="00CC10E9" w:rsidRDefault="00CC10E9" w:rsidP="00170E3D">
      <w:pPr>
        <w:jc w:val="center"/>
      </w:pPr>
      <w:r w:rsidRPr="00CC10E9">
        <w:rPr>
          <w:noProof/>
        </w:rPr>
        <w:drawing>
          <wp:inline distT="0" distB="0" distL="0" distR="0" wp14:anchorId="4BACE161" wp14:editId="424F1D01">
            <wp:extent cx="3784600" cy="1435100"/>
            <wp:effectExtent l="0" t="0" r="0" b="1270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8963D" w14:textId="77777777" w:rsidR="00CC10E9" w:rsidRDefault="00CC10E9" w:rsidP="00170E3D">
      <w:pPr>
        <w:jc w:val="center"/>
      </w:pPr>
    </w:p>
    <w:p w14:paraId="2565803B" w14:textId="77777777" w:rsidR="00CC10E9" w:rsidRPr="006A140C" w:rsidRDefault="00CC10E9" w:rsidP="00170E3D">
      <w:pPr>
        <w:jc w:val="center"/>
      </w:pPr>
    </w:p>
    <w:p w14:paraId="0CF291E5" w14:textId="500A5938" w:rsidR="00170E3D" w:rsidRDefault="00CC10E9" w:rsidP="00170E3D">
      <w:pPr>
        <w:jc w:val="center"/>
      </w:pPr>
      <w:r w:rsidRPr="00CC10E9">
        <w:rPr>
          <w:noProof/>
        </w:rPr>
        <w:drawing>
          <wp:inline distT="0" distB="0" distL="0" distR="0" wp14:anchorId="380D9D60" wp14:editId="4476AB20">
            <wp:extent cx="6511925" cy="139827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3C0BA" w14:textId="77777777" w:rsidR="00170E3D" w:rsidRDefault="00170E3D" w:rsidP="00170E3D">
      <w:pPr>
        <w:jc w:val="center"/>
      </w:pPr>
    </w:p>
    <w:p w14:paraId="669584CC" w14:textId="3D52B2EE" w:rsidR="00170E3D" w:rsidRDefault="00170E3D" w:rsidP="00170E3D">
      <w:pPr>
        <w:jc w:val="center"/>
      </w:pPr>
    </w:p>
    <w:p w14:paraId="11146F29" w14:textId="77777777" w:rsidR="00170E3D" w:rsidRDefault="00170E3D" w:rsidP="00170E3D">
      <w:pPr>
        <w:jc w:val="center"/>
      </w:pPr>
    </w:p>
    <w:p w14:paraId="57F944B2" w14:textId="601FBEC1" w:rsidR="00170E3D" w:rsidRPr="00482C99" w:rsidRDefault="00CC10E9" w:rsidP="00170E3D">
      <w:pPr>
        <w:jc w:val="center"/>
      </w:pPr>
      <w:r w:rsidRPr="00CC10E9">
        <w:rPr>
          <w:noProof/>
        </w:rPr>
        <w:drawing>
          <wp:inline distT="0" distB="0" distL="0" distR="0" wp14:anchorId="3CE5EB1F" wp14:editId="6ADCF667">
            <wp:extent cx="6511925" cy="1489075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04AF9" w14:textId="41F50DE8" w:rsidR="00170E3D" w:rsidRPr="00482C99" w:rsidRDefault="00170E3D" w:rsidP="00CC10E9"/>
    <w:p w14:paraId="7B793654" w14:textId="77777777" w:rsidR="00170E3D" w:rsidRPr="00482C99" w:rsidRDefault="00170E3D" w:rsidP="00170E3D">
      <w:pPr>
        <w:jc w:val="center"/>
      </w:pPr>
    </w:p>
    <w:p w14:paraId="742628BA" w14:textId="0BBCA2E0" w:rsidR="00170E3D" w:rsidRDefault="00CC10E9" w:rsidP="00170E3D">
      <w:r w:rsidRPr="00CC10E9">
        <w:rPr>
          <w:noProof/>
        </w:rPr>
        <w:drawing>
          <wp:inline distT="0" distB="0" distL="0" distR="0" wp14:anchorId="5EC1127C" wp14:editId="21FD64CB">
            <wp:extent cx="6511925" cy="1420495"/>
            <wp:effectExtent l="0" t="0" r="0" b="190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55D48" w14:textId="71235924" w:rsidR="00170E3D" w:rsidRPr="00123AC9" w:rsidRDefault="00170E3D" w:rsidP="00170E3D"/>
    <w:p w14:paraId="3E087AC8" w14:textId="78432B61" w:rsidR="00170E3D" w:rsidRDefault="00170E3D" w:rsidP="00170E3D"/>
    <w:p w14:paraId="09898195" w14:textId="77777777" w:rsidR="00E336BE" w:rsidRDefault="00E336BE" w:rsidP="00170E3D"/>
    <w:p w14:paraId="3B24B03A" w14:textId="0F9FD983" w:rsidR="00E336BE" w:rsidRDefault="00170E3D" w:rsidP="00E336BE">
      <w:r w:rsidRPr="00CC10E9">
        <w:rPr>
          <w:i/>
          <w:color w:val="FF0000"/>
          <w:u w:val="single"/>
        </w:rPr>
        <w:t>racemates</w:t>
      </w:r>
      <w:r w:rsidRPr="00CC10E9">
        <w:t>.</w:t>
      </w:r>
      <w:r w:rsidR="00E336BE">
        <w:t xml:space="preserve"> </w:t>
      </w:r>
      <w:r w:rsidR="00E336BE">
        <w:br w:type="page"/>
      </w:r>
    </w:p>
    <w:p w14:paraId="02682A12" w14:textId="77777777" w:rsidR="006361AB" w:rsidRDefault="006361AB" w:rsidP="00170E3D"/>
    <w:p w14:paraId="27003C8D" w14:textId="1414DF84" w:rsidR="00170E3D" w:rsidRPr="006A140C" w:rsidRDefault="00756136" w:rsidP="00170E3D">
      <w:r w:rsidRPr="00756136">
        <w:rPr>
          <w:noProof/>
        </w:rPr>
        <w:drawing>
          <wp:inline distT="0" distB="0" distL="0" distR="0" wp14:anchorId="7FCF901C" wp14:editId="58D8751C">
            <wp:extent cx="5969000" cy="7366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FB933" w14:textId="77777777" w:rsidR="00170E3D" w:rsidRPr="006A140C" w:rsidRDefault="00170E3D" w:rsidP="00170E3D"/>
    <w:p w14:paraId="7EF0A51F" w14:textId="77777777" w:rsidR="00170E3D" w:rsidRPr="006A140C" w:rsidRDefault="00170E3D" w:rsidP="00170E3D"/>
    <w:p w14:paraId="70FB9C3B" w14:textId="77777777" w:rsidR="00170E3D" w:rsidRPr="006A140C" w:rsidRDefault="00170E3D" w:rsidP="00170E3D"/>
    <w:p w14:paraId="7FA57AF1" w14:textId="77777777" w:rsidR="00170E3D" w:rsidRPr="006A140C" w:rsidRDefault="00170E3D" w:rsidP="00170E3D"/>
    <w:p w14:paraId="0A6A64F8" w14:textId="77777777" w:rsidR="00170E3D" w:rsidRPr="006A140C" w:rsidRDefault="00170E3D" w:rsidP="00170E3D"/>
    <w:p w14:paraId="2DA35D55" w14:textId="0311A597" w:rsidR="00170E3D" w:rsidRDefault="00170E3D" w:rsidP="00170E3D"/>
    <w:p w14:paraId="71229FD8" w14:textId="77777777" w:rsidR="006361AB" w:rsidRPr="006A140C" w:rsidRDefault="006361AB" w:rsidP="00170E3D"/>
    <w:p w14:paraId="6F405B85" w14:textId="4BE4852E" w:rsidR="00170E3D" w:rsidRPr="006A140C" w:rsidRDefault="00756136" w:rsidP="00170E3D">
      <w:r w:rsidRPr="00756136">
        <w:rPr>
          <w:noProof/>
        </w:rPr>
        <w:drawing>
          <wp:inline distT="0" distB="0" distL="0" distR="0" wp14:anchorId="18D60224" wp14:editId="651CDD0B">
            <wp:extent cx="5664200" cy="647700"/>
            <wp:effectExtent l="0" t="0" r="0" b="1270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3EEC3" w14:textId="77777777" w:rsidR="00170E3D" w:rsidRPr="006A140C" w:rsidRDefault="00170E3D" w:rsidP="00170E3D"/>
    <w:p w14:paraId="1989AFFF" w14:textId="77777777" w:rsidR="00170E3D" w:rsidRPr="006A140C" w:rsidRDefault="00170E3D" w:rsidP="00170E3D"/>
    <w:p w14:paraId="5231874D" w14:textId="77777777" w:rsidR="00170E3D" w:rsidRPr="006A140C" w:rsidRDefault="00170E3D" w:rsidP="00170E3D"/>
    <w:p w14:paraId="5120819E" w14:textId="77777777" w:rsidR="00170E3D" w:rsidRPr="006A140C" w:rsidRDefault="00170E3D" w:rsidP="00170E3D"/>
    <w:p w14:paraId="671972C6" w14:textId="77777777" w:rsidR="00170E3D" w:rsidRPr="006A140C" w:rsidRDefault="00170E3D" w:rsidP="00170E3D"/>
    <w:p w14:paraId="30ECDBC9" w14:textId="77777777" w:rsidR="008D34FB" w:rsidRDefault="008D34FB" w:rsidP="00170E3D"/>
    <w:p w14:paraId="585B2139" w14:textId="77777777" w:rsidR="006361AB" w:rsidRDefault="006361AB" w:rsidP="00170E3D"/>
    <w:p w14:paraId="02F74373" w14:textId="2DA54838" w:rsidR="008D34FB" w:rsidRPr="00123AC9" w:rsidRDefault="006719F0" w:rsidP="00170E3D">
      <w:r>
        <w:rPr>
          <w:noProof/>
        </w:rPr>
        <w:drawing>
          <wp:inline distT="0" distB="0" distL="0" distR="0" wp14:anchorId="780690FA" wp14:editId="34B4A2E8">
            <wp:extent cx="3646170" cy="700405"/>
            <wp:effectExtent l="0" t="0" r="0" b="10795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E2119" w14:textId="6766E515" w:rsidR="00170E3D" w:rsidRDefault="00170E3D" w:rsidP="00C06527">
      <w:r w:rsidRPr="006A140C">
        <w:rPr>
          <w:i/>
        </w:rPr>
        <w:br w:type="page"/>
      </w:r>
    </w:p>
    <w:p w14:paraId="23E88994" w14:textId="2AF2AD10" w:rsidR="00850D26" w:rsidRDefault="00850D26" w:rsidP="00850D26">
      <w:pPr>
        <w:pStyle w:val="Heading2"/>
      </w:pPr>
      <w:r>
        <w:lastRenderedPageBreak/>
        <w:t>Thioesters Are More Reactive Than Esters</w:t>
      </w:r>
    </w:p>
    <w:p w14:paraId="665DF5DF" w14:textId="77777777" w:rsidR="006361AB" w:rsidRDefault="006361AB" w:rsidP="00850D26"/>
    <w:p w14:paraId="65862227" w14:textId="77777777" w:rsidR="006361AB" w:rsidRDefault="00850D26" w:rsidP="00850D26">
      <w:r w:rsidRPr="002852A2">
        <w:rPr>
          <w:i/>
          <w:color w:val="FF0000"/>
        </w:rPr>
        <w:t>stronger</w:t>
      </w:r>
      <w:r w:rsidRPr="00613C00">
        <w:rPr>
          <w:i/>
          <w:color w:val="FF0000"/>
        </w:rPr>
        <w:t xml:space="preserve"> </w:t>
      </w:r>
    </w:p>
    <w:p w14:paraId="5E2F0E33" w14:textId="77777777" w:rsidR="006361AB" w:rsidRDefault="00850D26" w:rsidP="00850D26">
      <w:pPr>
        <w:rPr>
          <w:i/>
          <w:color w:val="FF0000"/>
        </w:rPr>
      </w:pPr>
      <w:r w:rsidRPr="00613C00">
        <w:t xml:space="preserve"> </w:t>
      </w:r>
      <w:r w:rsidRPr="002852A2">
        <w:rPr>
          <w:i/>
          <w:color w:val="FF0000"/>
        </w:rPr>
        <w:t>better</w:t>
      </w:r>
    </w:p>
    <w:p w14:paraId="1D060A32" w14:textId="77777777" w:rsidR="006361AB" w:rsidRDefault="00850D26" w:rsidP="006361AB">
      <w:r w:rsidRPr="00613C00">
        <w:rPr>
          <w:i/>
          <w:color w:val="FF0000"/>
        </w:rPr>
        <w:t xml:space="preserve"> </w:t>
      </w:r>
      <w:r w:rsidRPr="002852A2">
        <w:rPr>
          <w:i/>
          <w:color w:val="FF0000"/>
        </w:rPr>
        <w:t>milder</w:t>
      </w:r>
      <w:r w:rsidRPr="00613C00">
        <w:rPr>
          <w:i/>
          <w:color w:val="FF0000"/>
        </w:rPr>
        <w:t xml:space="preserve"> </w:t>
      </w:r>
    </w:p>
    <w:p w14:paraId="492C34EF" w14:textId="0BC1D8D0" w:rsidR="00850D26" w:rsidRPr="00613C00" w:rsidRDefault="00984F61" w:rsidP="006361AB">
      <w:r w:rsidRPr="00613C00">
        <w:rPr>
          <w:noProof/>
        </w:rPr>
        <w:drawing>
          <wp:inline distT="0" distB="0" distL="0" distR="0" wp14:anchorId="2C834DFA" wp14:editId="44533A13">
            <wp:extent cx="5715000" cy="1765300"/>
            <wp:effectExtent l="0" t="0" r="0" b="1270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78A05" w14:textId="77777777" w:rsidR="00850D26" w:rsidRPr="00613C00" w:rsidRDefault="00850D26" w:rsidP="00850D26"/>
    <w:p w14:paraId="28D7C98D" w14:textId="58B2E09D" w:rsidR="00850D26" w:rsidRPr="00613C00" w:rsidRDefault="0030235B" w:rsidP="007657C1">
      <w:pPr>
        <w:jc w:val="center"/>
        <w:rPr>
          <w:color w:val="FF0000"/>
        </w:rPr>
      </w:pPr>
      <w:r w:rsidRPr="00613C00">
        <w:rPr>
          <w:noProof/>
          <w:color w:val="FF0000"/>
        </w:rPr>
        <w:drawing>
          <wp:inline distT="0" distB="0" distL="0" distR="0" wp14:anchorId="615FCA3D" wp14:editId="32DE72E2">
            <wp:extent cx="5715000" cy="1943100"/>
            <wp:effectExtent l="0" t="0" r="0" b="1270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44E42" w14:textId="77777777" w:rsidR="00850D26" w:rsidRPr="00613C00" w:rsidRDefault="00850D26" w:rsidP="00E01899">
      <w:pPr>
        <w:rPr>
          <w:color w:val="FF0000"/>
        </w:rPr>
      </w:pPr>
    </w:p>
    <w:p w14:paraId="7E9A5717" w14:textId="77777777" w:rsidR="006361AB" w:rsidRDefault="006361AB" w:rsidP="00850D26"/>
    <w:p w14:paraId="25932020" w14:textId="77777777" w:rsidR="006361AB" w:rsidRDefault="00850D26" w:rsidP="006361AB">
      <w:r w:rsidRPr="002852A2">
        <w:rPr>
          <w:i/>
          <w:color w:val="FF0000"/>
        </w:rPr>
        <w:t>huge</w:t>
      </w:r>
      <w:r w:rsidRPr="00613C00">
        <w:rPr>
          <w:i/>
          <w:color w:val="FF0000"/>
        </w:rPr>
        <w:t xml:space="preserve"> </w:t>
      </w:r>
    </w:p>
    <w:p w14:paraId="27D0F5E7" w14:textId="0CC83ED1" w:rsidR="00850D26" w:rsidRPr="00613C00" w:rsidRDefault="00613C00" w:rsidP="006361AB">
      <w:r>
        <w:rPr>
          <w:i/>
          <w:color w:val="FF0000"/>
        </w:rPr>
        <w:t>better</w:t>
      </w:r>
      <w:r w:rsidRPr="00613C00">
        <w:t xml:space="preserve"> </w:t>
      </w:r>
    </w:p>
    <w:p w14:paraId="31AA662E" w14:textId="77777777" w:rsidR="00A91181" w:rsidRPr="00613C00" w:rsidRDefault="00A91181" w:rsidP="00850D26"/>
    <w:p w14:paraId="2F921915" w14:textId="7A78379A" w:rsidR="00850D26" w:rsidRPr="00613C00" w:rsidRDefault="00850D26" w:rsidP="00850D26">
      <w:pPr>
        <w:pStyle w:val="Heading3"/>
      </w:pPr>
      <w:r w:rsidRPr="00613C00">
        <w:t>Nature</w:t>
      </w:r>
      <w:r w:rsidR="007657C1" w:rsidRPr="00613C00">
        <w:t>’s Equivalent To Claisen Condensations</w:t>
      </w:r>
    </w:p>
    <w:p w14:paraId="791E8A0D" w14:textId="77777777" w:rsidR="006361AB" w:rsidRDefault="006361AB" w:rsidP="00850D26">
      <w:pPr>
        <w:jc w:val="center"/>
      </w:pPr>
    </w:p>
    <w:p w14:paraId="6C4B83F8" w14:textId="3D17FDAC" w:rsidR="00850D26" w:rsidRPr="00613C00" w:rsidRDefault="00CE1ED9" w:rsidP="00850D26">
      <w:pPr>
        <w:jc w:val="center"/>
      </w:pPr>
      <w:r w:rsidRPr="00613C00">
        <w:rPr>
          <w:noProof/>
        </w:rPr>
        <w:drawing>
          <wp:inline distT="0" distB="0" distL="0" distR="0" wp14:anchorId="5C6B954F" wp14:editId="18C66B80">
            <wp:extent cx="6511925" cy="1674495"/>
            <wp:effectExtent l="0" t="0" r="0" b="190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AA53C" w14:textId="15F3B453" w:rsidR="00850D26" w:rsidRPr="00613C00" w:rsidRDefault="00A91181" w:rsidP="00850D26">
      <w:pPr>
        <w:jc w:val="center"/>
      </w:pPr>
      <w:r w:rsidRPr="00613C00">
        <w:rPr>
          <w:noProof/>
        </w:rPr>
        <w:lastRenderedPageBreak/>
        <w:drawing>
          <wp:inline distT="0" distB="0" distL="0" distR="0" wp14:anchorId="4A478D31" wp14:editId="4B7FF91F">
            <wp:extent cx="1915795" cy="810260"/>
            <wp:effectExtent l="0" t="0" r="0" b="2540"/>
            <wp:docPr id="2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EAFDA" w14:textId="77777777" w:rsidR="00A91181" w:rsidRPr="00613C00" w:rsidRDefault="00A91181" w:rsidP="00850D26">
      <w:pPr>
        <w:jc w:val="center"/>
      </w:pPr>
    </w:p>
    <w:p w14:paraId="46E1D488" w14:textId="77777777" w:rsidR="00A91181" w:rsidRPr="00613C00" w:rsidRDefault="00A91181" w:rsidP="00850D26">
      <w:pPr>
        <w:jc w:val="center"/>
      </w:pPr>
    </w:p>
    <w:p w14:paraId="0E7B2E27" w14:textId="77777777" w:rsidR="00850D26" w:rsidRDefault="00850D26" w:rsidP="00850D26"/>
    <w:p w14:paraId="0F35C8F7" w14:textId="77777777" w:rsidR="006361AB" w:rsidRPr="00613C00" w:rsidRDefault="006361AB" w:rsidP="00850D26"/>
    <w:p w14:paraId="26A64744" w14:textId="3B92F2A2" w:rsidR="00850D26" w:rsidRPr="00613C00" w:rsidRDefault="00974A3F" w:rsidP="00850D26">
      <w:pPr>
        <w:jc w:val="center"/>
      </w:pPr>
      <w:r w:rsidRPr="00613C00">
        <w:rPr>
          <w:noProof/>
        </w:rPr>
        <w:drawing>
          <wp:inline distT="0" distB="0" distL="0" distR="0" wp14:anchorId="0F72FB2F" wp14:editId="711F1AD1">
            <wp:extent cx="6511925" cy="125222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8BEEA" w14:textId="77777777" w:rsidR="00850D26" w:rsidRPr="00613C00" w:rsidRDefault="00850D26" w:rsidP="00850D26">
      <w:pPr>
        <w:jc w:val="center"/>
      </w:pPr>
    </w:p>
    <w:p w14:paraId="1D152BD4" w14:textId="77777777" w:rsidR="00E01899" w:rsidRPr="00613C00" w:rsidRDefault="00E01899" w:rsidP="00850D26">
      <w:pPr>
        <w:jc w:val="center"/>
      </w:pPr>
    </w:p>
    <w:p w14:paraId="490FEB08" w14:textId="77777777" w:rsidR="00850D26" w:rsidRPr="00613C00" w:rsidRDefault="00850D26" w:rsidP="00850D26">
      <w:pPr>
        <w:jc w:val="center"/>
      </w:pPr>
    </w:p>
    <w:p w14:paraId="02B86229" w14:textId="0509047E" w:rsidR="00850D26" w:rsidRPr="00613C00" w:rsidRDefault="00066226" w:rsidP="00850D26">
      <w:pPr>
        <w:jc w:val="center"/>
      </w:pPr>
      <w:r w:rsidRPr="00066226">
        <w:rPr>
          <w:noProof/>
        </w:rPr>
        <w:drawing>
          <wp:inline distT="0" distB="0" distL="0" distR="0" wp14:anchorId="45FE1516" wp14:editId="59B7883F">
            <wp:extent cx="6511925" cy="12674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936D7" w14:textId="77777777" w:rsidR="00850D26" w:rsidRPr="00613C00" w:rsidRDefault="00850D26" w:rsidP="00850D26"/>
    <w:p w14:paraId="77CF5962" w14:textId="77777777" w:rsidR="00E01899" w:rsidRPr="00613C00" w:rsidRDefault="00E01899" w:rsidP="00850D26"/>
    <w:p w14:paraId="68A5009B" w14:textId="77777777" w:rsidR="00E01899" w:rsidRPr="00613C00" w:rsidRDefault="00E01899" w:rsidP="00850D26"/>
    <w:p w14:paraId="14398B62" w14:textId="06BA27C4" w:rsidR="00850D26" w:rsidRPr="00613C00" w:rsidRDefault="00974A3F" w:rsidP="00861D3C">
      <w:pPr>
        <w:jc w:val="center"/>
      </w:pPr>
      <w:r w:rsidRPr="00613C00">
        <w:rPr>
          <w:noProof/>
        </w:rPr>
        <w:drawing>
          <wp:inline distT="0" distB="0" distL="0" distR="0" wp14:anchorId="2E94483F" wp14:editId="09A46727">
            <wp:extent cx="3759200" cy="1282700"/>
            <wp:effectExtent l="0" t="0" r="0" b="1270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5ACA6" w14:textId="77777777" w:rsidR="00890741" w:rsidRPr="00613C00" w:rsidRDefault="00890741" w:rsidP="002B1C0A">
      <w:pPr>
        <w:ind w:left="540" w:hanging="540"/>
        <w:rPr>
          <w:rFonts w:cs="TimesNewRomanPSMT"/>
          <w:szCs w:val="22"/>
          <w:lang w:bidi="en-US"/>
        </w:rPr>
      </w:pPr>
    </w:p>
    <w:sectPr w:rsidR="00890741" w:rsidRPr="00613C00" w:rsidSect="00FF203D">
      <w:headerReference w:type="default" r:id="rId57"/>
      <w:footnotePr>
        <w:numFmt w:val="chicago"/>
        <w:numStart w:val="2"/>
      </w:footnotePr>
      <w:type w:val="continuous"/>
      <w:pgSz w:w="12240" w:h="15840" w:code="1"/>
      <w:pgMar w:top="1418" w:right="567" w:bottom="567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0FE836" w14:textId="77777777" w:rsidR="00354ED9" w:rsidRDefault="00354ED9">
      <w:r>
        <w:separator/>
      </w:r>
    </w:p>
  </w:endnote>
  <w:endnote w:type="continuationSeparator" w:id="0">
    <w:p w14:paraId="466EE8CF" w14:textId="77777777" w:rsidR="00354ED9" w:rsidRDefault="00354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NewRomanPSMT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0A804C" w14:textId="77777777" w:rsidR="00354ED9" w:rsidRDefault="00354ED9">
      <w:r>
        <w:separator/>
      </w:r>
    </w:p>
  </w:footnote>
  <w:footnote w:type="continuationSeparator" w:id="0">
    <w:p w14:paraId="019A1CF0" w14:textId="77777777" w:rsidR="00354ED9" w:rsidRDefault="00354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1793D" w14:textId="1931D536" w:rsidR="00A632DD" w:rsidRPr="00FF203D" w:rsidRDefault="00A632DD" w:rsidP="00FF203D">
    <w:pPr>
      <w:jc w:val="right"/>
      <w:rPr>
        <w:color w:val="BFBFBF" w:themeColor="background1" w:themeShade="BF"/>
        <w:sz w:val="16"/>
        <w:szCs w:val="16"/>
      </w:rPr>
    </w:pPr>
    <w:r w:rsidRPr="00FF203D">
      <w:rPr>
        <w:color w:val="BFBFBF" w:themeColor="background1" w:themeShade="BF"/>
        <w:sz w:val="16"/>
        <w:szCs w:val="16"/>
      </w:rPr>
      <w:t xml:space="preserve">©Kevin Burgess, </w:t>
    </w:r>
    <w:r w:rsidRPr="00FF203D">
      <w:rPr>
        <w:rStyle w:val="PageNumber"/>
        <w:color w:val="BFBFBF" w:themeColor="background1" w:themeShade="BF"/>
        <w:sz w:val="16"/>
        <w:szCs w:val="16"/>
        <w:u w:val="none"/>
      </w:rPr>
      <w:fldChar w:fldCharType="begin"/>
    </w:r>
    <w:r w:rsidRPr="00FF203D">
      <w:rPr>
        <w:rStyle w:val="PageNumber"/>
        <w:color w:val="BFBFBF" w:themeColor="background1" w:themeShade="BF"/>
        <w:sz w:val="16"/>
        <w:szCs w:val="16"/>
        <w:u w:val="none"/>
      </w:rPr>
      <w:instrText xml:space="preserve"> TIME \@ "MMMM d, yyyy" </w:instrText>
    </w:r>
    <w:r w:rsidRPr="00FF203D">
      <w:rPr>
        <w:rStyle w:val="PageNumber"/>
        <w:color w:val="BFBFBF" w:themeColor="background1" w:themeShade="BF"/>
        <w:sz w:val="16"/>
        <w:szCs w:val="16"/>
        <w:u w:val="none"/>
      </w:rPr>
      <w:fldChar w:fldCharType="separate"/>
    </w:r>
    <w:r w:rsidR="00DD7EDD">
      <w:rPr>
        <w:rStyle w:val="PageNumber"/>
        <w:noProof/>
        <w:color w:val="BFBFBF" w:themeColor="background1" w:themeShade="BF"/>
        <w:sz w:val="16"/>
        <w:szCs w:val="16"/>
        <w:u w:val="none"/>
      </w:rPr>
      <w:t>April 14, 2020</w:t>
    </w:r>
    <w:r w:rsidRPr="00FF203D">
      <w:rPr>
        <w:rStyle w:val="PageNumber"/>
        <w:color w:val="BFBFBF" w:themeColor="background1" w:themeShade="BF"/>
        <w:sz w:val="16"/>
        <w:szCs w:val="16"/>
        <w:u w:val="none"/>
      </w:rPr>
      <w:fldChar w:fldCharType="end"/>
    </w:r>
    <w:r w:rsidRPr="00FF203D">
      <w:rPr>
        <w:color w:val="BFBFBF" w:themeColor="background1" w:themeShade="BF"/>
        <w:sz w:val="16"/>
        <w:szCs w:val="16"/>
      </w:rPr>
      <w:t xml:space="preserve">    </w:t>
    </w:r>
    <w:r w:rsidRPr="00FF203D">
      <w:rPr>
        <w:rStyle w:val="PageNumber"/>
        <w:color w:val="BFBFBF" w:themeColor="background1" w:themeShade="BF"/>
        <w:sz w:val="16"/>
        <w:szCs w:val="16"/>
        <w:u w:val="none"/>
      </w:rPr>
      <w:fldChar w:fldCharType="begin"/>
    </w:r>
    <w:r w:rsidRPr="00FF203D">
      <w:rPr>
        <w:rStyle w:val="PageNumber"/>
        <w:color w:val="BFBFBF" w:themeColor="background1" w:themeShade="BF"/>
        <w:sz w:val="16"/>
        <w:szCs w:val="16"/>
        <w:u w:val="none"/>
      </w:rPr>
      <w:instrText xml:space="preserve"> PAGE </w:instrText>
    </w:r>
    <w:r w:rsidRPr="00FF203D">
      <w:rPr>
        <w:rStyle w:val="PageNumber"/>
        <w:color w:val="BFBFBF" w:themeColor="background1" w:themeShade="BF"/>
        <w:sz w:val="16"/>
        <w:szCs w:val="16"/>
        <w:u w:val="none"/>
      </w:rPr>
      <w:fldChar w:fldCharType="separate"/>
    </w:r>
    <w:r w:rsidR="00BD5726">
      <w:rPr>
        <w:rStyle w:val="PageNumber"/>
        <w:noProof/>
        <w:color w:val="BFBFBF" w:themeColor="background1" w:themeShade="BF"/>
        <w:sz w:val="16"/>
        <w:szCs w:val="16"/>
        <w:u w:val="none"/>
      </w:rPr>
      <w:t>1</w:t>
    </w:r>
    <w:r w:rsidRPr="00FF203D">
      <w:rPr>
        <w:rStyle w:val="PageNumber"/>
        <w:color w:val="BFBFBF" w:themeColor="background1" w:themeShade="BF"/>
        <w:sz w:val="16"/>
        <w:szCs w:val="16"/>
        <w:u w:val="none"/>
      </w:rPr>
      <w:fldChar w:fldCharType="end"/>
    </w:r>
  </w:p>
  <w:p w14:paraId="71B51C82" w14:textId="77777777" w:rsidR="00A632DD" w:rsidRDefault="00A632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4C8858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02CF2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74A4A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D048EA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2A80E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F6E42C2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6BC472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4B60C3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56AE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960E4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E74E0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</w:abstractNum>
  <w:abstractNum w:abstractNumId="11" w15:restartNumberingAfterBreak="0">
    <w:nsid w:val="01B52A4E"/>
    <w:multiLevelType w:val="multilevel"/>
    <w:tmpl w:val="F22052FE"/>
    <w:lvl w:ilvl="0">
      <w:start w:val="1"/>
      <w:numFmt w:val="decimal"/>
      <w:lvlText w:val="Figure %1."/>
      <w:lvlJc w:val="left"/>
      <w:pPr>
        <w:ind w:left="360" w:firstLine="0"/>
      </w:pPr>
      <w:rPr>
        <w:rFonts w:ascii="Arial" w:hAnsi="Arial"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3FE5AA9"/>
    <w:multiLevelType w:val="multilevel"/>
    <w:tmpl w:val="9B080C98"/>
    <w:lvl w:ilvl="0">
      <w:start w:val="1"/>
      <w:numFmt w:val="decimal"/>
      <w:lvlText w:val="Figure %1.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4776CF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052455D4"/>
    <w:multiLevelType w:val="multilevel"/>
    <w:tmpl w:val="93303CF4"/>
    <w:lvl w:ilvl="0">
      <w:start w:val="1"/>
      <w:numFmt w:val="decimal"/>
      <w:lvlText w:val="Figure %1."/>
      <w:lvlJc w:val="left"/>
      <w:pPr>
        <w:tabs>
          <w:tab w:val="num" w:pos="170"/>
        </w:tabs>
        <w:ind w:left="0" w:firstLine="0"/>
      </w:pPr>
      <w:rPr>
        <w:rFonts w:ascii="Arial" w:hAnsi="Arial"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0606D44"/>
    <w:multiLevelType w:val="hybridMultilevel"/>
    <w:tmpl w:val="807EC49C"/>
    <w:lvl w:ilvl="0" w:tplc="125C39CE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AC0D96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2B15747"/>
    <w:multiLevelType w:val="multilevel"/>
    <w:tmpl w:val="5F62A66C"/>
    <w:lvl w:ilvl="0">
      <w:start w:val="1"/>
      <w:numFmt w:val="decimal"/>
      <w:lvlText w:val="Scheme %1."/>
      <w:lvlJc w:val="left"/>
      <w:pPr>
        <w:tabs>
          <w:tab w:val="num" w:pos="170"/>
        </w:tabs>
        <w:ind w:left="0" w:firstLine="0"/>
      </w:pPr>
      <w:rPr>
        <w:rFonts w:ascii="Arial" w:hAnsi="Arial"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EDF02FD"/>
    <w:multiLevelType w:val="hybridMultilevel"/>
    <w:tmpl w:val="FE72DE04"/>
    <w:lvl w:ilvl="0" w:tplc="CA36FD64">
      <w:start w:val="1"/>
      <w:numFmt w:val="decimal"/>
      <w:pStyle w:val="ListBullet"/>
      <w:lvlText w:val="Figure %1. 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bCs/>
        <w:i w:val="0"/>
        <w:iCs w:val="0"/>
      </w:rPr>
    </w:lvl>
    <w:lvl w:ilvl="1" w:tplc="83643BC0">
      <w:start w:val="228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3B45BE0"/>
    <w:multiLevelType w:val="hybridMultilevel"/>
    <w:tmpl w:val="3CEEFE1E"/>
    <w:lvl w:ilvl="0" w:tplc="EFDA600A">
      <w:start w:val="1"/>
      <w:numFmt w:val="upperLetter"/>
      <w:pStyle w:val="Heading2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C9625E8"/>
    <w:multiLevelType w:val="hybridMultilevel"/>
    <w:tmpl w:val="4AA40264"/>
    <w:lvl w:ilvl="0" w:tplc="AF38ABB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322567"/>
    <w:multiLevelType w:val="multilevel"/>
    <w:tmpl w:val="5888DEE2"/>
    <w:lvl w:ilvl="0">
      <w:start w:val="1"/>
      <w:numFmt w:val="decimal"/>
      <w:lvlText w:val="Figure %1."/>
      <w:lvlJc w:val="left"/>
      <w:pPr>
        <w:ind w:left="360" w:firstLine="0"/>
      </w:pPr>
      <w:rPr>
        <w:rFonts w:ascii="Arial" w:hAnsi="Arial"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2CF4371"/>
    <w:multiLevelType w:val="multilevel"/>
    <w:tmpl w:val="9DA2EF94"/>
    <w:lvl w:ilvl="0">
      <w:start w:val="1"/>
      <w:numFmt w:val="decimal"/>
      <w:lvlText w:val="Figure %1.  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48D0750"/>
    <w:multiLevelType w:val="multilevel"/>
    <w:tmpl w:val="CB32E19A"/>
    <w:lvl w:ilvl="0">
      <w:start w:val="1"/>
      <w:numFmt w:val="decimal"/>
      <w:lvlText w:val="Figure %1."/>
      <w:lvlJc w:val="left"/>
      <w:pPr>
        <w:tabs>
          <w:tab w:val="num" w:pos="360"/>
        </w:tabs>
        <w:ind w:left="360" w:firstLine="0"/>
      </w:pPr>
      <w:rPr>
        <w:rFonts w:ascii="Arial" w:hAnsi="Arial"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1A728EC"/>
    <w:multiLevelType w:val="hybridMultilevel"/>
    <w:tmpl w:val="55BEC70E"/>
    <w:lvl w:ilvl="0" w:tplc="80DAA5BA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652620"/>
    <w:multiLevelType w:val="hybridMultilevel"/>
    <w:tmpl w:val="219CBD00"/>
    <w:lvl w:ilvl="0" w:tplc="496C71FC">
      <w:start w:val="1"/>
      <w:numFmt w:val="decimal"/>
      <w:pStyle w:val="Table"/>
      <w:lvlText w:val="Table %1."/>
      <w:lvlJc w:val="left"/>
      <w:pPr>
        <w:tabs>
          <w:tab w:val="num" w:pos="284"/>
        </w:tabs>
        <w:ind w:left="0" w:firstLine="0"/>
      </w:pPr>
      <w:rPr>
        <w:rFonts w:ascii="Arial" w:hAnsi="Arial" w:hint="default"/>
        <w:b/>
        <w:i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CEB7886"/>
    <w:multiLevelType w:val="multilevel"/>
    <w:tmpl w:val="D6C26A6A"/>
    <w:lvl w:ilvl="0">
      <w:start w:val="1"/>
      <w:numFmt w:val="decimal"/>
      <w:lvlText w:val="Figure %1."/>
      <w:lvlJc w:val="left"/>
      <w:pPr>
        <w:tabs>
          <w:tab w:val="num" w:pos="170"/>
        </w:tabs>
        <w:ind w:left="0" w:firstLine="0"/>
      </w:pPr>
      <w:rPr>
        <w:rFonts w:ascii="Arial" w:hAnsi="Arial"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8DE4C9C"/>
    <w:multiLevelType w:val="hybridMultilevel"/>
    <w:tmpl w:val="BDAA9260"/>
    <w:lvl w:ilvl="0" w:tplc="98185950">
      <w:start w:val="1"/>
      <w:numFmt w:val="decimal"/>
      <w:pStyle w:val="FigureCaption"/>
      <w:lvlText w:val="Figure %1.  "/>
      <w:lvlJc w:val="left"/>
      <w:pPr>
        <w:ind w:left="0" w:firstLine="0"/>
      </w:pPr>
      <w:rPr>
        <w:rFonts w:ascii="Arial" w:hAnsi="Arial" w:hint="default"/>
        <w:b/>
        <w:i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C15210B"/>
    <w:multiLevelType w:val="hybridMultilevel"/>
    <w:tmpl w:val="FF482734"/>
    <w:lvl w:ilvl="0" w:tplc="711A9358">
      <w:start w:val="1"/>
      <w:numFmt w:val="decimal"/>
      <w:pStyle w:val="Schemecaption"/>
      <w:lvlText w:val="Scheme %1."/>
      <w:lvlJc w:val="left"/>
      <w:pPr>
        <w:ind w:left="360" w:firstLine="0"/>
      </w:pPr>
      <w:rPr>
        <w:rFonts w:ascii="Arial" w:hAnsi="Arial" w:hint="default"/>
        <w:b/>
        <w:i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27"/>
  </w:num>
  <w:num w:numId="4">
    <w:abstractNumId w:val="27"/>
    <w:lvlOverride w:ilvl="0">
      <w:startOverride w:val="1"/>
    </w:lvlOverride>
  </w:num>
  <w:num w:numId="5">
    <w:abstractNumId w:val="15"/>
  </w:num>
  <w:num w:numId="6">
    <w:abstractNumId w:val="22"/>
  </w:num>
  <w:num w:numId="7">
    <w:abstractNumId w:val="25"/>
  </w:num>
  <w:num w:numId="8">
    <w:abstractNumId w:val="24"/>
  </w:num>
  <w:num w:numId="9">
    <w:abstractNumId w:val="13"/>
  </w:num>
  <w:num w:numId="10">
    <w:abstractNumId w:val="26"/>
  </w:num>
  <w:num w:numId="11">
    <w:abstractNumId w:val="16"/>
  </w:num>
  <w:num w:numId="12">
    <w:abstractNumId w:val="27"/>
    <w:lvlOverride w:ilvl="0">
      <w:startOverride w:val="1"/>
    </w:lvlOverride>
  </w:num>
  <w:num w:numId="13">
    <w:abstractNumId w:val="14"/>
  </w:num>
  <w:num w:numId="14">
    <w:abstractNumId w:val="26"/>
  </w:num>
  <w:num w:numId="15">
    <w:abstractNumId w:val="11"/>
  </w:num>
  <w:num w:numId="16">
    <w:abstractNumId w:val="26"/>
    <w:lvlOverride w:ilvl="0">
      <w:startOverride w:val="1"/>
    </w:lvlOverride>
  </w:num>
  <w:num w:numId="1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</w:num>
  <w:num w:numId="19">
    <w:abstractNumId w:val="17"/>
    <w:lvlOverride w:ilvl="0">
      <w:startOverride w:val="1"/>
    </w:lvlOverride>
    <w:lvlOverride w:ilvl="1">
      <w:startOverride w:val="22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26"/>
    <w:lvlOverride w:ilvl="0">
      <w:startOverride w:val="1"/>
    </w:lvlOverride>
  </w:num>
  <w:num w:numId="22">
    <w:abstractNumId w:val="26"/>
    <w:lvlOverride w:ilvl="0">
      <w:startOverride w:val="1"/>
    </w:lvlOverride>
  </w:num>
  <w:num w:numId="23">
    <w:abstractNumId w:val="26"/>
    <w:lvlOverride w:ilvl="0">
      <w:startOverride w:val="1"/>
    </w:lvlOverride>
  </w:num>
  <w:num w:numId="24">
    <w:abstractNumId w:val="26"/>
    <w:lvlOverride w:ilvl="0">
      <w:startOverride w:val="1"/>
    </w:lvlOverride>
  </w:num>
  <w:num w:numId="25">
    <w:abstractNumId w:val="26"/>
    <w:lvlOverride w:ilvl="0">
      <w:startOverride w:val="1"/>
    </w:lvlOverride>
  </w:num>
  <w:num w:numId="26">
    <w:abstractNumId w:val="20"/>
  </w:num>
  <w:num w:numId="27">
    <w:abstractNumId w:val="21"/>
  </w:num>
  <w:num w:numId="28">
    <w:abstractNumId w:val="12"/>
  </w:num>
  <w:num w:numId="29">
    <w:abstractNumId w:val="23"/>
  </w:num>
  <w:num w:numId="30">
    <w:abstractNumId w:val="19"/>
  </w:num>
  <w:num w:numId="31">
    <w:abstractNumId w:val="8"/>
  </w:num>
  <w:num w:numId="32">
    <w:abstractNumId w:val="7"/>
  </w:num>
  <w:num w:numId="33">
    <w:abstractNumId w:val="6"/>
  </w:num>
  <w:num w:numId="34">
    <w:abstractNumId w:val="5"/>
  </w:num>
  <w:num w:numId="35">
    <w:abstractNumId w:val="9"/>
  </w:num>
  <w:num w:numId="36">
    <w:abstractNumId w:val="4"/>
  </w:num>
  <w:num w:numId="37">
    <w:abstractNumId w:val="3"/>
  </w:num>
  <w:num w:numId="38">
    <w:abstractNumId w:val="2"/>
  </w:num>
  <w:num w:numId="39">
    <w:abstractNumId w:val="1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4"/>
  <w:embedSystem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numFmt w:val="chicago"/>
    <w:numStart w:val="2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IH-numbered space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25zrdafwtsrfdnefe97p0ash0waxvvwdfttt&quot;&gt;databank&lt;record-ids&gt;&lt;item&gt;598&lt;/item&gt;&lt;item&gt;824&lt;/item&gt;&lt;item&gt;1746&lt;/item&gt;&lt;item&gt;2352&lt;/item&gt;&lt;item&gt;2560&lt;/item&gt;&lt;item&gt;7027&lt;/item&gt;&lt;item&gt;7229&lt;/item&gt;&lt;item&gt;7392&lt;/item&gt;&lt;item&gt;7393&lt;/item&gt;&lt;item&gt;7394&lt;/item&gt;&lt;item&gt;7395&lt;/item&gt;&lt;item&gt;8174&lt;/item&gt;&lt;item&gt;8375&lt;/item&gt;&lt;item&gt;8897&lt;/item&gt;&lt;item&gt;9252&lt;/item&gt;&lt;item&gt;9272&lt;/item&gt;&lt;item&gt;9843&lt;/item&gt;&lt;item&gt;10837&lt;/item&gt;&lt;item&gt;12420&lt;/item&gt;&lt;item&gt;15230&lt;/item&gt;&lt;item&gt;15231&lt;/item&gt;&lt;item&gt;15251&lt;/item&gt;&lt;item&gt;15252&lt;/item&gt;&lt;item&gt;15542&lt;/item&gt;&lt;item&gt;15552&lt;/item&gt;&lt;item&gt;15696&lt;/item&gt;&lt;item&gt;15698&lt;/item&gt;&lt;item&gt;15700&lt;/item&gt;&lt;item&gt;15922&lt;/item&gt;&lt;item&gt;15966&lt;/item&gt;&lt;item&gt;15969&lt;/item&gt;&lt;item&gt;15981&lt;/item&gt;&lt;item&gt;15982&lt;/item&gt;&lt;item&gt;15984&lt;/item&gt;&lt;item&gt;15985&lt;/item&gt;&lt;item&gt;15986&lt;/item&gt;&lt;item&gt;15987&lt;/item&gt;&lt;item&gt;15988&lt;/item&gt;&lt;item&gt;15989&lt;/item&gt;&lt;item&gt;16066&lt;/item&gt;&lt;item&gt;16067&lt;/item&gt;&lt;item&gt;16069&lt;/item&gt;&lt;item&gt;16070&lt;/item&gt;&lt;item&gt;16071&lt;/item&gt;&lt;item&gt;16072&lt;/item&gt;&lt;item&gt;16073&lt;/item&gt;&lt;item&gt;16074&lt;/item&gt;&lt;item&gt;16075&lt;/item&gt;&lt;item&gt;16076&lt;/item&gt;&lt;item&gt;16077&lt;/item&gt;&lt;item&gt;16078&lt;/item&gt;&lt;item&gt;16079&lt;/item&gt;&lt;item&gt;16080&lt;/item&gt;&lt;item&gt;16081&lt;/item&gt;&lt;item&gt;16122&lt;/item&gt;&lt;item&gt;16206&lt;/item&gt;&lt;item&gt;16207&lt;/item&gt;&lt;item&gt;16208&lt;/item&gt;&lt;item&gt;16209&lt;/item&gt;&lt;item&gt;16210&lt;/item&gt;&lt;item&gt;16211&lt;/item&gt;&lt;item&gt;16212&lt;/item&gt;&lt;item&gt;16213&lt;/item&gt;&lt;item&gt;16215&lt;/item&gt;&lt;item&gt;16222&lt;/item&gt;&lt;item&gt;16223&lt;/item&gt;&lt;item&gt;16224&lt;/item&gt;&lt;item&gt;16225&lt;/item&gt;&lt;item&gt;16226&lt;/item&gt;&lt;item&gt;16227&lt;/item&gt;&lt;item&gt;16248&lt;/item&gt;&lt;item&gt;16249&lt;/item&gt;&lt;item&gt;16251&lt;/item&gt;&lt;item&gt;16252&lt;/item&gt;&lt;item&gt;16253&lt;/item&gt;&lt;item&gt;16254&lt;/item&gt;&lt;item&gt;16256&lt;/item&gt;&lt;item&gt;16257&lt;/item&gt;&lt;item&gt;16261&lt;/item&gt;&lt;item&gt;16263&lt;/item&gt;&lt;item&gt;16272&lt;/item&gt;&lt;item&gt;16274&lt;/item&gt;&lt;item&gt;16328&lt;/item&gt;&lt;item&gt;16335&lt;/item&gt;&lt;item&gt;16336&lt;/item&gt;&lt;item&gt;16338&lt;/item&gt;&lt;item&gt;16339&lt;/item&gt;&lt;item&gt;16340&lt;/item&gt;&lt;item&gt;16341&lt;/item&gt;&lt;item&gt;16342&lt;/item&gt;&lt;item&gt;16343&lt;/item&gt;&lt;item&gt;16344&lt;/item&gt;&lt;item&gt;16345&lt;/item&gt;&lt;item&gt;16370&lt;/item&gt;&lt;item&gt;16371&lt;/item&gt;&lt;item&gt;16372&lt;/item&gt;&lt;/record-ids&gt;&lt;/item&gt;&lt;/Libraries&gt;"/>
  </w:docVars>
  <w:rsids>
    <w:rsidRoot w:val="00CC4C49"/>
    <w:rsid w:val="00000881"/>
    <w:rsid w:val="00007BD3"/>
    <w:rsid w:val="00007BDC"/>
    <w:rsid w:val="000135C5"/>
    <w:rsid w:val="00015F36"/>
    <w:rsid w:val="000178E6"/>
    <w:rsid w:val="00017FE9"/>
    <w:rsid w:val="00020D79"/>
    <w:rsid w:val="00027132"/>
    <w:rsid w:val="00027B0F"/>
    <w:rsid w:val="00031F97"/>
    <w:rsid w:val="00040626"/>
    <w:rsid w:val="00044B2D"/>
    <w:rsid w:val="00047A6C"/>
    <w:rsid w:val="000536F2"/>
    <w:rsid w:val="000540DA"/>
    <w:rsid w:val="000574F8"/>
    <w:rsid w:val="00060D68"/>
    <w:rsid w:val="000648E4"/>
    <w:rsid w:val="00065070"/>
    <w:rsid w:val="00066226"/>
    <w:rsid w:val="00066301"/>
    <w:rsid w:val="00066E8A"/>
    <w:rsid w:val="0007104C"/>
    <w:rsid w:val="00073478"/>
    <w:rsid w:val="000768E6"/>
    <w:rsid w:val="00076A1C"/>
    <w:rsid w:val="00081570"/>
    <w:rsid w:val="00083783"/>
    <w:rsid w:val="0008707D"/>
    <w:rsid w:val="00095623"/>
    <w:rsid w:val="00095C4A"/>
    <w:rsid w:val="000A109D"/>
    <w:rsid w:val="000A43F3"/>
    <w:rsid w:val="000B0E06"/>
    <w:rsid w:val="000B1AE9"/>
    <w:rsid w:val="000B2268"/>
    <w:rsid w:val="000B4F65"/>
    <w:rsid w:val="000C127B"/>
    <w:rsid w:val="000C165B"/>
    <w:rsid w:val="000D14A9"/>
    <w:rsid w:val="000D5467"/>
    <w:rsid w:val="000D709A"/>
    <w:rsid w:val="000E7036"/>
    <w:rsid w:val="000F1DF1"/>
    <w:rsid w:val="000F2AD0"/>
    <w:rsid w:val="000F359D"/>
    <w:rsid w:val="001006ED"/>
    <w:rsid w:val="00110204"/>
    <w:rsid w:val="00113F85"/>
    <w:rsid w:val="00114047"/>
    <w:rsid w:val="00120AB7"/>
    <w:rsid w:val="0012649A"/>
    <w:rsid w:val="0012655D"/>
    <w:rsid w:val="00131113"/>
    <w:rsid w:val="00133A1E"/>
    <w:rsid w:val="001343F7"/>
    <w:rsid w:val="00140387"/>
    <w:rsid w:val="001475F2"/>
    <w:rsid w:val="00150E90"/>
    <w:rsid w:val="00152C71"/>
    <w:rsid w:val="00165EF2"/>
    <w:rsid w:val="00170E3D"/>
    <w:rsid w:val="00175E5D"/>
    <w:rsid w:val="001928EC"/>
    <w:rsid w:val="00195751"/>
    <w:rsid w:val="001A2423"/>
    <w:rsid w:val="001B2284"/>
    <w:rsid w:val="001B3371"/>
    <w:rsid w:val="001B71F1"/>
    <w:rsid w:val="001D0710"/>
    <w:rsid w:val="001E273C"/>
    <w:rsid w:val="001E3992"/>
    <w:rsid w:val="001E4C73"/>
    <w:rsid w:val="001E6360"/>
    <w:rsid w:val="001E6BAF"/>
    <w:rsid w:val="001F0AE8"/>
    <w:rsid w:val="001F126D"/>
    <w:rsid w:val="001F1CB0"/>
    <w:rsid w:val="002011B2"/>
    <w:rsid w:val="002014AB"/>
    <w:rsid w:val="0020386B"/>
    <w:rsid w:val="00203D25"/>
    <w:rsid w:val="00205055"/>
    <w:rsid w:val="00207B59"/>
    <w:rsid w:val="00207B6D"/>
    <w:rsid w:val="00211D7C"/>
    <w:rsid w:val="00216FFB"/>
    <w:rsid w:val="00220161"/>
    <w:rsid w:val="00221242"/>
    <w:rsid w:val="00223C94"/>
    <w:rsid w:val="00223CCC"/>
    <w:rsid w:val="00224D9B"/>
    <w:rsid w:val="002260BE"/>
    <w:rsid w:val="002346A4"/>
    <w:rsid w:val="0024092E"/>
    <w:rsid w:val="002419BE"/>
    <w:rsid w:val="0024273C"/>
    <w:rsid w:val="00242F6B"/>
    <w:rsid w:val="00244DBE"/>
    <w:rsid w:val="00265073"/>
    <w:rsid w:val="00265FC3"/>
    <w:rsid w:val="00270328"/>
    <w:rsid w:val="00270624"/>
    <w:rsid w:val="00271094"/>
    <w:rsid w:val="0028163C"/>
    <w:rsid w:val="00283D82"/>
    <w:rsid w:val="002852A2"/>
    <w:rsid w:val="002922DF"/>
    <w:rsid w:val="002931DD"/>
    <w:rsid w:val="002963D3"/>
    <w:rsid w:val="00296C02"/>
    <w:rsid w:val="002A08D2"/>
    <w:rsid w:val="002A3AB3"/>
    <w:rsid w:val="002A4F00"/>
    <w:rsid w:val="002B1C0A"/>
    <w:rsid w:val="002B275F"/>
    <w:rsid w:val="002C2957"/>
    <w:rsid w:val="002C2A5B"/>
    <w:rsid w:val="002D09EF"/>
    <w:rsid w:val="002D1B50"/>
    <w:rsid w:val="002D2E59"/>
    <w:rsid w:val="002D3726"/>
    <w:rsid w:val="002E1B50"/>
    <w:rsid w:val="002E7CA0"/>
    <w:rsid w:val="002F0151"/>
    <w:rsid w:val="002F0177"/>
    <w:rsid w:val="002F0319"/>
    <w:rsid w:val="002F18D5"/>
    <w:rsid w:val="002F3760"/>
    <w:rsid w:val="002F4D28"/>
    <w:rsid w:val="002F5461"/>
    <w:rsid w:val="002F6965"/>
    <w:rsid w:val="0030235B"/>
    <w:rsid w:val="00304D01"/>
    <w:rsid w:val="003054C1"/>
    <w:rsid w:val="00306E05"/>
    <w:rsid w:val="00310ADF"/>
    <w:rsid w:val="00321BE3"/>
    <w:rsid w:val="00324101"/>
    <w:rsid w:val="00324218"/>
    <w:rsid w:val="003325D3"/>
    <w:rsid w:val="0033613D"/>
    <w:rsid w:val="003440B2"/>
    <w:rsid w:val="0034588A"/>
    <w:rsid w:val="00350BE4"/>
    <w:rsid w:val="00352A57"/>
    <w:rsid w:val="0035445C"/>
    <w:rsid w:val="00354ED9"/>
    <w:rsid w:val="00355B8E"/>
    <w:rsid w:val="00355D4F"/>
    <w:rsid w:val="003604B0"/>
    <w:rsid w:val="00361A50"/>
    <w:rsid w:val="0036283E"/>
    <w:rsid w:val="0036487A"/>
    <w:rsid w:val="00366020"/>
    <w:rsid w:val="00367524"/>
    <w:rsid w:val="00371DF9"/>
    <w:rsid w:val="00374054"/>
    <w:rsid w:val="00380528"/>
    <w:rsid w:val="00382B45"/>
    <w:rsid w:val="003851DE"/>
    <w:rsid w:val="00392C33"/>
    <w:rsid w:val="00392EA3"/>
    <w:rsid w:val="00393F7D"/>
    <w:rsid w:val="00394B43"/>
    <w:rsid w:val="00394CE3"/>
    <w:rsid w:val="0039671E"/>
    <w:rsid w:val="00396923"/>
    <w:rsid w:val="003A01B4"/>
    <w:rsid w:val="003A1438"/>
    <w:rsid w:val="003A5045"/>
    <w:rsid w:val="003A5110"/>
    <w:rsid w:val="003A6E8E"/>
    <w:rsid w:val="003A7EF5"/>
    <w:rsid w:val="003B0CF6"/>
    <w:rsid w:val="003B2B03"/>
    <w:rsid w:val="003B4455"/>
    <w:rsid w:val="003B56E4"/>
    <w:rsid w:val="003C1C71"/>
    <w:rsid w:val="003D3B23"/>
    <w:rsid w:val="003D5B4D"/>
    <w:rsid w:val="003E12CF"/>
    <w:rsid w:val="003E6001"/>
    <w:rsid w:val="003E75A1"/>
    <w:rsid w:val="003F680A"/>
    <w:rsid w:val="00403FD6"/>
    <w:rsid w:val="00406C0A"/>
    <w:rsid w:val="0041034D"/>
    <w:rsid w:val="00411192"/>
    <w:rsid w:val="00420B4B"/>
    <w:rsid w:val="00424333"/>
    <w:rsid w:val="00424D40"/>
    <w:rsid w:val="004270EA"/>
    <w:rsid w:val="004330BC"/>
    <w:rsid w:val="00434FF9"/>
    <w:rsid w:val="00436951"/>
    <w:rsid w:val="00442C98"/>
    <w:rsid w:val="00442CE1"/>
    <w:rsid w:val="00443DB9"/>
    <w:rsid w:val="004512FB"/>
    <w:rsid w:val="004545BA"/>
    <w:rsid w:val="00454E26"/>
    <w:rsid w:val="00456933"/>
    <w:rsid w:val="00461BBD"/>
    <w:rsid w:val="004642B9"/>
    <w:rsid w:val="004673E0"/>
    <w:rsid w:val="00470B51"/>
    <w:rsid w:val="0047566F"/>
    <w:rsid w:val="004805C2"/>
    <w:rsid w:val="00485530"/>
    <w:rsid w:val="00492C1F"/>
    <w:rsid w:val="00493FB5"/>
    <w:rsid w:val="0049716C"/>
    <w:rsid w:val="004A252F"/>
    <w:rsid w:val="004A39B3"/>
    <w:rsid w:val="004A4177"/>
    <w:rsid w:val="004A4851"/>
    <w:rsid w:val="004B1921"/>
    <w:rsid w:val="004B2D6C"/>
    <w:rsid w:val="004B710B"/>
    <w:rsid w:val="004C1C5D"/>
    <w:rsid w:val="004C2D54"/>
    <w:rsid w:val="004C2DA9"/>
    <w:rsid w:val="004C3393"/>
    <w:rsid w:val="004D16C4"/>
    <w:rsid w:val="004D3300"/>
    <w:rsid w:val="004D437E"/>
    <w:rsid w:val="004D717F"/>
    <w:rsid w:val="004D7F6C"/>
    <w:rsid w:val="004E12A9"/>
    <w:rsid w:val="004E3983"/>
    <w:rsid w:val="004E4285"/>
    <w:rsid w:val="004E6684"/>
    <w:rsid w:val="004F0C01"/>
    <w:rsid w:val="004F15EF"/>
    <w:rsid w:val="0050066E"/>
    <w:rsid w:val="00500D37"/>
    <w:rsid w:val="00510FD8"/>
    <w:rsid w:val="00516A1C"/>
    <w:rsid w:val="0052750A"/>
    <w:rsid w:val="00532DC4"/>
    <w:rsid w:val="0054128C"/>
    <w:rsid w:val="00541B73"/>
    <w:rsid w:val="00542220"/>
    <w:rsid w:val="00543937"/>
    <w:rsid w:val="005526E1"/>
    <w:rsid w:val="00552C06"/>
    <w:rsid w:val="005534FF"/>
    <w:rsid w:val="00553990"/>
    <w:rsid w:val="00562AC5"/>
    <w:rsid w:val="00563B6C"/>
    <w:rsid w:val="00565682"/>
    <w:rsid w:val="00565D16"/>
    <w:rsid w:val="00567AE1"/>
    <w:rsid w:val="0057033B"/>
    <w:rsid w:val="00571689"/>
    <w:rsid w:val="0057278A"/>
    <w:rsid w:val="005776E7"/>
    <w:rsid w:val="00583085"/>
    <w:rsid w:val="0058768C"/>
    <w:rsid w:val="005907DD"/>
    <w:rsid w:val="00594308"/>
    <w:rsid w:val="00596241"/>
    <w:rsid w:val="00596EED"/>
    <w:rsid w:val="005A134E"/>
    <w:rsid w:val="005B2778"/>
    <w:rsid w:val="005B3635"/>
    <w:rsid w:val="005B3DD1"/>
    <w:rsid w:val="005B3E96"/>
    <w:rsid w:val="005B7175"/>
    <w:rsid w:val="005C5212"/>
    <w:rsid w:val="005D013A"/>
    <w:rsid w:val="005D10B7"/>
    <w:rsid w:val="005D1512"/>
    <w:rsid w:val="005D15F1"/>
    <w:rsid w:val="005D6664"/>
    <w:rsid w:val="005D75C3"/>
    <w:rsid w:val="005E7073"/>
    <w:rsid w:val="005F1CED"/>
    <w:rsid w:val="00606E22"/>
    <w:rsid w:val="00607604"/>
    <w:rsid w:val="0061158E"/>
    <w:rsid w:val="00611BC2"/>
    <w:rsid w:val="00613C00"/>
    <w:rsid w:val="00614A06"/>
    <w:rsid w:val="00621111"/>
    <w:rsid w:val="0062207A"/>
    <w:rsid w:val="00622C45"/>
    <w:rsid w:val="006238F0"/>
    <w:rsid w:val="0063091C"/>
    <w:rsid w:val="00630F2B"/>
    <w:rsid w:val="006361AB"/>
    <w:rsid w:val="0063762E"/>
    <w:rsid w:val="0065089F"/>
    <w:rsid w:val="00651D24"/>
    <w:rsid w:val="0066049E"/>
    <w:rsid w:val="00660DA3"/>
    <w:rsid w:val="006653F4"/>
    <w:rsid w:val="00666DD7"/>
    <w:rsid w:val="00670EF9"/>
    <w:rsid w:val="006719F0"/>
    <w:rsid w:val="0067317D"/>
    <w:rsid w:val="0068064F"/>
    <w:rsid w:val="00681FCE"/>
    <w:rsid w:val="00682108"/>
    <w:rsid w:val="00687437"/>
    <w:rsid w:val="006A05AA"/>
    <w:rsid w:val="006A188A"/>
    <w:rsid w:val="006A1E81"/>
    <w:rsid w:val="006B0EB1"/>
    <w:rsid w:val="006B2286"/>
    <w:rsid w:val="006B2BF4"/>
    <w:rsid w:val="006B447D"/>
    <w:rsid w:val="006C0351"/>
    <w:rsid w:val="006C1FDA"/>
    <w:rsid w:val="006C204D"/>
    <w:rsid w:val="006C4773"/>
    <w:rsid w:val="006C5E48"/>
    <w:rsid w:val="006D1D29"/>
    <w:rsid w:val="006D5663"/>
    <w:rsid w:val="006E47F2"/>
    <w:rsid w:val="006E4844"/>
    <w:rsid w:val="006F0EE2"/>
    <w:rsid w:val="006F5954"/>
    <w:rsid w:val="00702DF9"/>
    <w:rsid w:val="007048B0"/>
    <w:rsid w:val="00704BD1"/>
    <w:rsid w:val="0071232D"/>
    <w:rsid w:val="00713F4E"/>
    <w:rsid w:val="00717C55"/>
    <w:rsid w:val="0072256F"/>
    <w:rsid w:val="007247A4"/>
    <w:rsid w:val="00732102"/>
    <w:rsid w:val="0073725A"/>
    <w:rsid w:val="00740187"/>
    <w:rsid w:val="00752F8D"/>
    <w:rsid w:val="00756136"/>
    <w:rsid w:val="00756E77"/>
    <w:rsid w:val="00762B4B"/>
    <w:rsid w:val="00764369"/>
    <w:rsid w:val="007657C1"/>
    <w:rsid w:val="00770F66"/>
    <w:rsid w:val="007718DF"/>
    <w:rsid w:val="007759AA"/>
    <w:rsid w:val="00775AF0"/>
    <w:rsid w:val="007813A5"/>
    <w:rsid w:val="00781CC3"/>
    <w:rsid w:val="00787274"/>
    <w:rsid w:val="00787A66"/>
    <w:rsid w:val="00794CA1"/>
    <w:rsid w:val="007A5546"/>
    <w:rsid w:val="007A5D07"/>
    <w:rsid w:val="007B37E8"/>
    <w:rsid w:val="007B4EEC"/>
    <w:rsid w:val="007B56B5"/>
    <w:rsid w:val="007B5EC3"/>
    <w:rsid w:val="007C156F"/>
    <w:rsid w:val="007C5E43"/>
    <w:rsid w:val="007C6F60"/>
    <w:rsid w:val="007D2B37"/>
    <w:rsid w:val="007D7AE5"/>
    <w:rsid w:val="007E0CA7"/>
    <w:rsid w:val="007F0854"/>
    <w:rsid w:val="007F4E67"/>
    <w:rsid w:val="008039A0"/>
    <w:rsid w:val="00803CAA"/>
    <w:rsid w:val="00805E3C"/>
    <w:rsid w:val="00810136"/>
    <w:rsid w:val="00812D83"/>
    <w:rsid w:val="0081516F"/>
    <w:rsid w:val="00816661"/>
    <w:rsid w:val="0082123F"/>
    <w:rsid w:val="00821709"/>
    <w:rsid w:val="008225A2"/>
    <w:rsid w:val="00823A66"/>
    <w:rsid w:val="00825D8D"/>
    <w:rsid w:val="00825E6D"/>
    <w:rsid w:val="008443B8"/>
    <w:rsid w:val="00850D26"/>
    <w:rsid w:val="00851F9F"/>
    <w:rsid w:val="00860978"/>
    <w:rsid w:val="00861D3C"/>
    <w:rsid w:val="00862542"/>
    <w:rsid w:val="00867123"/>
    <w:rsid w:val="00880899"/>
    <w:rsid w:val="00881246"/>
    <w:rsid w:val="008812FD"/>
    <w:rsid w:val="00881843"/>
    <w:rsid w:val="0088323E"/>
    <w:rsid w:val="00885F92"/>
    <w:rsid w:val="00886316"/>
    <w:rsid w:val="00886CA7"/>
    <w:rsid w:val="00890741"/>
    <w:rsid w:val="008913A4"/>
    <w:rsid w:val="008935FF"/>
    <w:rsid w:val="00895444"/>
    <w:rsid w:val="00897391"/>
    <w:rsid w:val="008979CB"/>
    <w:rsid w:val="008A18AD"/>
    <w:rsid w:val="008A378F"/>
    <w:rsid w:val="008A5436"/>
    <w:rsid w:val="008A5D69"/>
    <w:rsid w:val="008B259B"/>
    <w:rsid w:val="008B4D5A"/>
    <w:rsid w:val="008B60A1"/>
    <w:rsid w:val="008C1293"/>
    <w:rsid w:val="008C2763"/>
    <w:rsid w:val="008C3801"/>
    <w:rsid w:val="008C4872"/>
    <w:rsid w:val="008C5777"/>
    <w:rsid w:val="008C7A99"/>
    <w:rsid w:val="008D01A1"/>
    <w:rsid w:val="008D1828"/>
    <w:rsid w:val="008D34FB"/>
    <w:rsid w:val="008D607C"/>
    <w:rsid w:val="008D723F"/>
    <w:rsid w:val="008E0041"/>
    <w:rsid w:val="008E112B"/>
    <w:rsid w:val="008E33ED"/>
    <w:rsid w:val="008E34DD"/>
    <w:rsid w:val="008E7CE0"/>
    <w:rsid w:val="008F28F3"/>
    <w:rsid w:val="00900EB5"/>
    <w:rsid w:val="00904C75"/>
    <w:rsid w:val="0091381F"/>
    <w:rsid w:val="00914071"/>
    <w:rsid w:val="0092696B"/>
    <w:rsid w:val="009312FD"/>
    <w:rsid w:val="00933F25"/>
    <w:rsid w:val="009402FB"/>
    <w:rsid w:val="009413C4"/>
    <w:rsid w:val="00951E7D"/>
    <w:rsid w:val="00956CBC"/>
    <w:rsid w:val="0096131F"/>
    <w:rsid w:val="00962114"/>
    <w:rsid w:val="009667F3"/>
    <w:rsid w:val="00967B1C"/>
    <w:rsid w:val="00974A3F"/>
    <w:rsid w:val="00976B36"/>
    <w:rsid w:val="00977411"/>
    <w:rsid w:val="00983A53"/>
    <w:rsid w:val="00984F61"/>
    <w:rsid w:val="009858A6"/>
    <w:rsid w:val="00994A61"/>
    <w:rsid w:val="00995AA0"/>
    <w:rsid w:val="009A0938"/>
    <w:rsid w:val="009A5B08"/>
    <w:rsid w:val="009A6DC4"/>
    <w:rsid w:val="009B450E"/>
    <w:rsid w:val="009B4CF7"/>
    <w:rsid w:val="009B67D8"/>
    <w:rsid w:val="009C6051"/>
    <w:rsid w:val="009C6F1E"/>
    <w:rsid w:val="009D1C6C"/>
    <w:rsid w:val="009D45CD"/>
    <w:rsid w:val="009D4979"/>
    <w:rsid w:val="009D5FC1"/>
    <w:rsid w:val="009F337A"/>
    <w:rsid w:val="00A03D18"/>
    <w:rsid w:val="00A05500"/>
    <w:rsid w:val="00A10FF5"/>
    <w:rsid w:val="00A11912"/>
    <w:rsid w:val="00A1197F"/>
    <w:rsid w:val="00A230BD"/>
    <w:rsid w:val="00A24B5F"/>
    <w:rsid w:val="00A263E0"/>
    <w:rsid w:val="00A27E3C"/>
    <w:rsid w:val="00A3187D"/>
    <w:rsid w:val="00A32BE0"/>
    <w:rsid w:val="00A343C5"/>
    <w:rsid w:val="00A502A1"/>
    <w:rsid w:val="00A55344"/>
    <w:rsid w:val="00A570F2"/>
    <w:rsid w:val="00A60DD1"/>
    <w:rsid w:val="00A617EC"/>
    <w:rsid w:val="00A632DD"/>
    <w:rsid w:val="00A70064"/>
    <w:rsid w:val="00A712A2"/>
    <w:rsid w:val="00A82CDE"/>
    <w:rsid w:val="00A84FB9"/>
    <w:rsid w:val="00A9038E"/>
    <w:rsid w:val="00A9075B"/>
    <w:rsid w:val="00A91181"/>
    <w:rsid w:val="00A928FA"/>
    <w:rsid w:val="00AA172A"/>
    <w:rsid w:val="00AA4C6F"/>
    <w:rsid w:val="00AA65B2"/>
    <w:rsid w:val="00AB1205"/>
    <w:rsid w:val="00AB1DC5"/>
    <w:rsid w:val="00AB1E73"/>
    <w:rsid w:val="00AB20B0"/>
    <w:rsid w:val="00AB586E"/>
    <w:rsid w:val="00AB7C0C"/>
    <w:rsid w:val="00AC72DD"/>
    <w:rsid w:val="00AD154E"/>
    <w:rsid w:val="00AD31C3"/>
    <w:rsid w:val="00AE1432"/>
    <w:rsid w:val="00AE3679"/>
    <w:rsid w:val="00AF3B85"/>
    <w:rsid w:val="00AF461A"/>
    <w:rsid w:val="00AF68A3"/>
    <w:rsid w:val="00B00D19"/>
    <w:rsid w:val="00B02653"/>
    <w:rsid w:val="00B07705"/>
    <w:rsid w:val="00B1168C"/>
    <w:rsid w:val="00B17F93"/>
    <w:rsid w:val="00B23215"/>
    <w:rsid w:val="00B27376"/>
    <w:rsid w:val="00B302C9"/>
    <w:rsid w:val="00B30BD7"/>
    <w:rsid w:val="00B4029E"/>
    <w:rsid w:val="00B45621"/>
    <w:rsid w:val="00B54A18"/>
    <w:rsid w:val="00B619D6"/>
    <w:rsid w:val="00B70AFE"/>
    <w:rsid w:val="00B71F5E"/>
    <w:rsid w:val="00B750C9"/>
    <w:rsid w:val="00B876B2"/>
    <w:rsid w:val="00B921A8"/>
    <w:rsid w:val="00B9250B"/>
    <w:rsid w:val="00B9476C"/>
    <w:rsid w:val="00B95F2D"/>
    <w:rsid w:val="00BA3374"/>
    <w:rsid w:val="00BA3B17"/>
    <w:rsid w:val="00BC2805"/>
    <w:rsid w:val="00BC5D6E"/>
    <w:rsid w:val="00BC798E"/>
    <w:rsid w:val="00BC7C80"/>
    <w:rsid w:val="00BD19FC"/>
    <w:rsid w:val="00BD5726"/>
    <w:rsid w:val="00BD5DAA"/>
    <w:rsid w:val="00BE01A8"/>
    <w:rsid w:val="00BE26C3"/>
    <w:rsid w:val="00BE27C9"/>
    <w:rsid w:val="00BF0D0C"/>
    <w:rsid w:val="00C0051E"/>
    <w:rsid w:val="00C03273"/>
    <w:rsid w:val="00C057CE"/>
    <w:rsid w:val="00C06527"/>
    <w:rsid w:val="00C07D0C"/>
    <w:rsid w:val="00C2227E"/>
    <w:rsid w:val="00C22AF0"/>
    <w:rsid w:val="00C22D9C"/>
    <w:rsid w:val="00C22F3F"/>
    <w:rsid w:val="00C23A24"/>
    <w:rsid w:val="00C2511D"/>
    <w:rsid w:val="00C274F6"/>
    <w:rsid w:val="00C30C83"/>
    <w:rsid w:val="00C37DE0"/>
    <w:rsid w:val="00C40614"/>
    <w:rsid w:val="00C41DF7"/>
    <w:rsid w:val="00C42B87"/>
    <w:rsid w:val="00C538EA"/>
    <w:rsid w:val="00C54703"/>
    <w:rsid w:val="00C641DF"/>
    <w:rsid w:val="00C67485"/>
    <w:rsid w:val="00C7045A"/>
    <w:rsid w:val="00C83EF7"/>
    <w:rsid w:val="00C8446B"/>
    <w:rsid w:val="00C85127"/>
    <w:rsid w:val="00C90AE1"/>
    <w:rsid w:val="00C90CF8"/>
    <w:rsid w:val="00C94356"/>
    <w:rsid w:val="00C960DA"/>
    <w:rsid w:val="00C97B3E"/>
    <w:rsid w:val="00CA302C"/>
    <w:rsid w:val="00CA5517"/>
    <w:rsid w:val="00CA6D5A"/>
    <w:rsid w:val="00CB39EE"/>
    <w:rsid w:val="00CB7360"/>
    <w:rsid w:val="00CC10E9"/>
    <w:rsid w:val="00CC1195"/>
    <w:rsid w:val="00CC3A57"/>
    <w:rsid w:val="00CC4C49"/>
    <w:rsid w:val="00CD06CC"/>
    <w:rsid w:val="00CD19C5"/>
    <w:rsid w:val="00CD4988"/>
    <w:rsid w:val="00CD6E1A"/>
    <w:rsid w:val="00CE1ED9"/>
    <w:rsid w:val="00CE24BE"/>
    <w:rsid w:val="00CE4999"/>
    <w:rsid w:val="00CE51BE"/>
    <w:rsid w:val="00CE60B3"/>
    <w:rsid w:val="00CE650C"/>
    <w:rsid w:val="00CF6746"/>
    <w:rsid w:val="00CF6776"/>
    <w:rsid w:val="00D0031D"/>
    <w:rsid w:val="00D0117C"/>
    <w:rsid w:val="00D056FB"/>
    <w:rsid w:val="00D06861"/>
    <w:rsid w:val="00D11D61"/>
    <w:rsid w:val="00D13CFE"/>
    <w:rsid w:val="00D158F1"/>
    <w:rsid w:val="00D15E6F"/>
    <w:rsid w:val="00D24221"/>
    <w:rsid w:val="00D26AD8"/>
    <w:rsid w:val="00D271C1"/>
    <w:rsid w:val="00D30F9A"/>
    <w:rsid w:val="00D37FF5"/>
    <w:rsid w:val="00D42443"/>
    <w:rsid w:val="00D47B7C"/>
    <w:rsid w:val="00D5092B"/>
    <w:rsid w:val="00D51A0E"/>
    <w:rsid w:val="00D55F36"/>
    <w:rsid w:val="00D661EB"/>
    <w:rsid w:val="00D67A85"/>
    <w:rsid w:val="00D71121"/>
    <w:rsid w:val="00D71E0C"/>
    <w:rsid w:val="00D75DF9"/>
    <w:rsid w:val="00D766AF"/>
    <w:rsid w:val="00D800F9"/>
    <w:rsid w:val="00D80DCA"/>
    <w:rsid w:val="00D81E1F"/>
    <w:rsid w:val="00D85BB5"/>
    <w:rsid w:val="00D8617C"/>
    <w:rsid w:val="00D86500"/>
    <w:rsid w:val="00D90B38"/>
    <w:rsid w:val="00D94D51"/>
    <w:rsid w:val="00D95723"/>
    <w:rsid w:val="00D9718A"/>
    <w:rsid w:val="00DA364A"/>
    <w:rsid w:val="00DA4AB3"/>
    <w:rsid w:val="00DA4D7B"/>
    <w:rsid w:val="00DB6C42"/>
    <w:rsid w:val="00DC4500"/>
    <w:rsid w:val="00DC67B5"/>
    <w:rsid w:val="00DD7EDD"/>
    <w:rsid w:val="00DE6029"/>
    <w:rsid w:val="00DF140D"/>
    <w:rsid w:val="00DF6174"/>
    <w:rsid w:val="00DF6574"/>
    <w:rsid w:val="00E00550"/>
    <w:rsid w:val="00E0179D"/>
    <w:rsid w:val="00E01899"/>
    <w:rsid w:val="00E06A9F"/>
    <w:rsid w:val="00E114E7"/>
    <w:rsid w:val="00E117BB"/>
    <w:rsid w:val="00E12DB0"/>
    <w:rsid w:val="00E20AD5"/>
    <w:rsid w:val="00E21FB1"/>
    <w:rsid w:val="00E2235E"/>
    <w:rsid w:val="00E24892"/>
    <w:rsid w:val="00E2555B"/>
    <w:rsid w:val="00E278C6"/>
    <w:rsid w:val="00E27E6B"/>
    <w:rsid w:val="00E27FD0"/>
    <w:rsid w:val="00E336BE"/>
    <w:rsid w:val="00E431B1"/>
    <w:rsid w:val="00E44DE1"/>
    <w:rsid w:val="00E5043A"/>
    <w:rsid w:val="00E61439"/>
    <w:rsid w:val="00E622B9"/>
    <w:rsid w:val="00E62FC8"/>
    <w:rsid w:val="00E641D8"/>
    <w:rsid w:val="00E66C02"/>
    <w:rsid w:val="00E66C62"/>
    <w:rsid w:val="00E71B9D"/>
    <w:rsid w:val="00E76A0D"/>
    <w:rsid w:val="00E80379"/>
    <w:rsid w:val="00E810D0"/>
    <w:rsid w:val="00E860BC"/>
    <w:rsid w:val="00E94DCF"/>
    <w:rsid w:val="00E95F15"/>
    <w:rsid w:val="00E96182"/>
    <w:rsid w:val="00EA78ED"/>
    <w:rsid w:val="00EB001B"/>
    <w:rsid w:val="00EB2C0D"/>
    <w:rsid w:val="00EB3FDD"/>
    <w:rsid w:val="00EB70B4"/>
    <w:rsid w:val="00EC68B8"/>
    <w:rsid w:val="00ED5974"/>
    <w:rsid w:val="00ED5C4F"/>
    <w:rsid w:val="00ED5D35"/>
    <w:rsid w:val="00ED7A3F"/>
    <w:rsid w:val="00EE3485"/>
    <w:rsid w:val="00EE5361"/>
    <w:rsid w:val="00EF6794"/>
    <w:rsid w:val="00EF752F"/>
    <w:rsid w:val="00F01352"/>
    <w:rsid w:val="00F01377"/>
    <w:rsid w:val="00F05D70"/>
    <w:rsid w:val="00F11D48"/>
    <w:rsid w:val="00F139B5"/>
    <w:rsid w:val="00F1788B"/>
    <w:rsid w:val="00F230E1"/>
    <w:rsid w:val="00F327D6"/>
    <w:rsid w:val="00F34A1D"/>
    <w:rsid w:val="00F35B6E"/>
    <w:rsid w:val="00F417AC"/>
    <w:rsid w:val="00F418B7"/>
    <w:rsid w:val="00F418BD"/>
    <w:rsid w:val="00F42CA2"/>
    <w:rsid w:val="00F44E8E"/>
    <w:rsid w:val="00F5182C"/>
    <w:rsid w:val="00F524BD"/>
    <w:rsid w:val="00F52DAE"/>
    <w:rsid w:val="00F540D5"/>
    <w:rsid w:val="00F54B97"/>
    <w:rsid w:val="00F5611C"/>
    <w:rsid w:val="00F62FB3"/>
    <w:rsid w:val="00F73FD3"/>
    <w:rsid w:val="00F80130"/>
    <w:rsid w:val="00F80298"/>
    <w:rsid w:val="00F81D68"/>
    <w:rsid w:val="00F835BB"/>
    <w:rsid w:val="00F90569"/>
    <w:rsid w:val="00F937BE"/>
    <w:rsid w:val="00F977AF"/>
    <w:rsid w:val="00FA1454"/>
    <w:rsid w:val="00FA361E"/>
    <w:rsid w:val="00FA3DF0"/>
    <w:rsid w:val="00FA4ACD"/>
    <w:rsid w:val="00FA59EE"/>
    <w:rsid w:val="00FB0E00"/>
    <w:rsid w:val="00FB1324"/>
    <w:rsid w:val="00FB17A3"/>
    <w:rsid w:val="00FB4A31"/>
    <w:rsid w:val="00FC3D37"/>
    <w:rsid w:val="00FC44C4"/>
    <w:rsid w:val="00FD1899"/>
    <w:rsid w:val="00FD3860"/>
    <w:rsid w:val="00FD6965"/>
    <w:rsid w:val="00FD7EBC"/>
    <w:rsid w:val="00FE45EA"/>
    <w:rsid w:val="00FE7683"/>
    <w:rsid w:val="00FF02F7"/>
    <w:rsid w:val="00FF1164"/>
    <w:rsid w:val="00FF2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C787E3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135C5"/>
    <w:pPr>
      <w:autoSpaceDE w:val="0"/>
      <w:autoSpaceDN w:val="0"/>
      <w:spacing w:after="60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5D6E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48"/>
      <w:szCs w:val="32"/>
    </w:rPr>
  </w:style>
  <w:style w:type="paragraph" w:styleId="Heading2">
    <w:name w:val="heading 2"/>
    <w:basedOn w:val="Normal"/>
    <w:next w:val="Normal"/>
    <w:qFormat/>
    <w:rsid w:val="00851F9F"/>
    <w:pPr>
      <w:keepNext/>
      <w:numPr>
        <w:numId w:val="2"/>
      </w:numPr>
      <w:spacing w:before="240"/>
      <w:ind w:left="357" w:hanging="357"/>
      <w:outlineLvl w:val="1"/>
    </w:pPr>
    <w:rPr>
      <w:b/>
      <w:color w:val="1F497D" w:themeColor="text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35C5"/>
    <w:pPr>
      <w:keepNext/>
      <w:spacing w:before="60"/>
      <w:outlineLvl w:val="2"/>
    </w:pPr>
    <w:rPr>
      <w:rFonts w:ascii="Calibri" w:eastAsia="MS Gothic" w:hAnsi="Calibri"/>
      <w:b/>
      <w:bCs/>
      <w:color w:val="943634" w:themeColor="accent2" w:themeShade="BF"/>
      <w:sz w:val="26"/>
      <w:szCs w:val="26"/>
    </w:rPr>
  </w:style>
  <w:style w:type="paragraph" w:styleId="Heading4">
    <w:name w:val="heading 4"/>
    <w:basedOn w:val="Normal"/>
    <w:next w:val="Normal"/>
    <w:qFormat/>
    <w:rsid w:val="00E117BB"/>
    <w:pPr>
      <w:keepNext/>
      <w:spacing w:before="240"/>
      <w:outlineLvl w:val="3"/>
    </w:pPr>
    <w:rPr>
      <w:i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81843"/>
    <w:pPr>
      <w:keepNext/>
      <w:keepLines/>
      <w:spacing w:before="120"/>
      <w:outlineLvl w:val="4"/>
    </w:pPr>
    <w:rPr>
      <w:rFonts w:eastAsiaTheme="majorEastAsia" w:cstheme="majorBidi"/>
      <w:color w:val="1F497D" w:themeColor="text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135C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5D6E"/>
    <w:rPr>
      <w:rFonts w:asciiTheme="majorHAnsi" w:eastAsiaTheme="majorEastAsia" w:hAnsiTheme="majorHAnsi" w:cstheme="majorBidi"/>
      <w:b/>
      <w:bCs/>
      <w:color w:val="345A8A" w:themeColor="accent1" w:themeShade="B5"/>
      <w:sz w:val="48"/>
      <w:szCs w:val="32"/>
    </w:rPr>
  </w:style>
  <w:style w:type="character" w:customStyle="1" w:styleId="Heading3Char">
    <w:name w:val="Heading 3 Char"/>
    <w:link w:val="Heading3"/>
    <w:uiPriority w:val="9"/>
    <w:rsid w:val="000135C5"/>
    <w:rPr>
      <w:rFonts w:ascii="Calibri" w:eastAsia="MS Gothic" w:hAnsi="Calibri"/>
      <w:b/>
      <w:bCs/>
      <w:color w:val="943634" w:themeColor="accent2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881843"/>
    <w:rPr>
      <w:rFonts w:ascii="Arial" w:eastAsiaTheme="majorEastAsia" w:hAnsi="Arial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0135C5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</w:rPr>
  </w:style>
  <w:style w:type="paragraph" w:styleId="ListBullet">
    <w:name w:val="List Bullet"/>
    <w:basedOn w:val="Normal"/>
    <w:qFormat/>
    <w:rsid w:val="00A263E0"/>
    <w:pPr>
      <w:numPr>
        <w:numId w:val="19"/>
      </w:numPr>
      <w:spacing w:after="120"/>
    </w:pPr>
  </w:style>
  <w:style w:type="paragraph" w:customStyle="1" w:styleId="FigureCaption">
    <w:name w:val="Figure Caption"/>
    <w:basedOn w:val="Normal"/>
    <w:qFormat/>
    <w:rsid w:val="00E76A0D"/>
    <w:pPr>
      <w:numPr>
        <w:numId w:val="14"/>
      </w:numPr>
      <w:spacing w:after="120"/>
    </w:pPr>
    <w:rPr>
      <w:sz w:val="18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352A57"/>
    <w:rPr>
      <w:rFonts w:ascii="Arial Narrow" w:hAnsi="Arial Narrow"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2A57"/>
    <w:rPr>
      <w:rFonts w:ascii="Arial Narrow" w:hAnsi="Arial Narrow"/>
      <w:sz w:val="22"/>
      <w:szCs w:val="22"/>
    </w:rPr>
  </w:style>
  <w:style w:type="character" w:styleId="FootnoteReference">
    <w:name w:val="footnote reference"/>
    <w:uiPriority w:val="99"/>
    <w:rsid w:val="00464ADF"/>
    <w:rPr>
      <w:vertAlign w:val="superscript"/>
    </w:rPr>
  </w:style>
  <w:style w:type="character" w:styleId="Hyperlink">
    <w:name w:val="Hyperlink"/>
    <w:rsid w:val="00DE125D"/>
    <w:rPr>
      <w:color w:val="0000FF"/>
      <w:u w:val="single"/>
    </w:rPr>
  </w:style>
  <w:style w:type="paragraph" w:customStyle="1" w:styleId="Aim">
    <w:name w:val="Aim"/>
    <w:basedOn w:val="Normal"/>
    <w:qFormat/>
    <w:rsid w:val="00007FC4"/>
    <w:rPr>
      <w:i/>
      <w:u w:val="single"/>
    </w:rPr>
  </w:style>
  <w:style w:type="paragraph" w:customStyle="1" w:styleId="Heading51">
    <w:name w:val="Heading 51"/>
    <w:basedOn w:val="Normal"/>
    <w:rsid w:val="00007FC4"/>
    <w:rPr>
      <w:i/>
    </w:rPr>
  </w:style>
  <w:style w:type="paragraph" w:customStyle="1" w:styleId="Schemecaption">
    <w:name w:val="Scheme caption"/>
    <w:basedOn w:val="FigureCaption"/>
    <w:next w:val="Normal"/>
    <w:rsid w:val="00833612"/>
    <w:pPr>
      <w:numPr>
        <w:numId w:val="3"/>
      </w:numPr>
      <w:tabs>
        <w:tab w:val="left" w:pos="851"/>
      </w:tabs>
    </w:pPr>
  </w:style>
  <w:style w:type="character" w:styleId="FollowedHyperlink">
    <w:name w:val="FollowedHyperlink"/>
    <w:rsid w:val="00B85F1C"/>
    <w:rPr>
      <w:color w:val="800080"/>
      <w:u w:val="single"/>
    </w:rPr>
  </w:style>
  <w:style w:type="paragraph" w:customStyle="1" w:styleId="Table">
    <w:name w:val="Table"/>
    <w:basedOn w:val="FigureCaption"/>
    <w:rsid w:val="00B85F1C"/>
    <w:pPr>
      <w:numPr>
        <w:numId w:val="8"/>
      </w:numPr>
    </w:pPr>
  </w:style>
  <w:style w:type="paragraph" w:styleId="Header">
    <w:name w:val="header"/>
    <w:basedOn w:val="Normal"/>
    <w:link w:val="HeaderChar"/>
    <w:uiPriority w:val="99"/>
    <w:unhideWhenUsed/>
    <w:rsid w:val="007048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48B0"/>
    <w:rPr>
      <w:rFonts w:ascii="Arial" w:hAnsi="Arial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7048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48B0"/>
    <w:rPr>
      <w:rFonts w:ascii="Arial" w:hAnsi="Arial"/>
      <w:sz w:val="22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41DF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1D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D6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D6E"/>
    <w:rPr>
      <w:rFonts w:ascii="Lucida Grande" w:hAnsi="Lucida Grande" w:cs="Lucida Grande"/>
      <w:sz w:val="18"/>
      <w:szCs w:val="18"/>
    </w:rPr>
  </w:style>
  <w:style w:type="character" w:styleId="PageNumber">
    <w:name w:val="page number"/>
    <w:rsid w:val="00FF203D"/>
    <w:rPr>
      <w:rFonts w:ascii="Arial" w:hAnsi="Arial"/>
      <w:sz w:val="2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70EF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0EF9"/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0EF9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0EF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0EF9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7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theme" Target="theme/theme1.xml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header" Target="header1.xml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urgess/Dropbox/MASTERS/Microsoft%20Word%20Templates/My%20Templates/My%20Templates/Book%20Organic%20Chem%20Flippe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47AECE0-1439-4B47-AE7A-F39795076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Organic Chem Flipped.dotx</Template>
  <TotalTime>7</TotalTime>
  <Pages>14</Pages>
  <Words>167</Words>
  <Characters>957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17</vt:i4>
      </vt:variant>
    </vt:vector>
  </HeadingPairs>
  <TitlesOfParts>
    <vt:vector size="18" baseType="lpstr">
      <vt:lpstr>Introduction (Resubmission or revision applications only</vt:lpstr>
      <vt:lpstr>    Introduction</vt:lpstr>
      <vt:lpstr>        Focus</vt:lpstr>
      <vt:lpstr>        Reasons To Care</vt:lpstr>
      <vt:lpstr>        Concepts Involved</vt:lpstr>
      <vt:lpstr>        Objective</vt:lpstr>
      <vt:lpstr>    Enolates With Ester Electrophiles (Claisen Condensations)</vt:lpstr>
      <vt:lpstr>        Homocoupling Of Esters</vt:lpstr>
      <vt:lpstr>        Uncontrolled Cross-Claisen Condensations</vt:lpstr>
      <vt:lpstr>        </vt:lpstr>
      <vt:lpstr>        Controlled Cross-Claisen Condensations</vt:lpstr>
      <vt:lpstr>        Intramolecular Reactions Of Ester Enolates With Esters (Dieckmann Reactions)</vt:lpstr>
      <vt:lpstr>    Decarboxylation Of 3-Oxocarboxylic Acids</vt:lpstr>
      <vt:lpstr>        From Carboxylates</vt:lpstr>
      <vt:lpstr>        From Carboxylic Acids</vt:lpstr>
      <vt:lpstr>    Classical Syntheses Of Amino Acids</vt:lpstr>
      <vt:lpstr>    Thioesters Are More Reactive Than Esters</vt:lpstr>
      <vt:lpstr>        Nature’s Equivalent To Claisen Condensations</vt:lpstr>
    </vt:vector>
  </TitlesOfParts>
  <Company>TAMU</Company>
  <LinksUpToDate>false</LinksUpToDate>
  <CharactersWithSpaces>1122</CharactersWithSpaces>
  <SharedDoc>false</SharedDoc>
  <HLinks>
    <vt:vector size="36" baseType="variant">
      <vt:variant>
        <vt:i4>2687052</vt:i4>
      </vt:variant>
      <vt:variant>
        <vt:i4>186</vt:i4>
      </vt:variant>
      <vt:variant>
        <vt:i4>0</vt:i4>
      </vt:variant>
      <vt:variant>
        <vt:i4>5</vt:i4>
      </vt:variant>
      <vt:variant>
        <vt:lpwstr>mailto:HEMMERLE_HORST@LILLY.COM</vt:lpwstr>
      </vt:variant>
      <vt:variant>
        <vt:lpwstr/>
      </vt:variant>
      <vt:variant>
        <vt:i4>4259965</vt:i4>
      </vt:variant>
      <vt:variant>
        <vt:i4>183</vt:i4>
      </vt:variant>
      <vt:variant>
        <vt:i4>0</vt:i4>
      </vt:variant>
      <vt:variant>
        <vt:i4>5</vt:i4>
      </vt:variant>
      <vt:variant>
        <vt:lpwstr>https://pd2.lilly.com/pd2Web/</vt:lpwstr>
      </vt:variant>
      <vt:variant>
        <vt:lpwstr/>
      </vt:variant>
      <vt:variant>
        <vt:i4>3604519</vt:i4>
      </vt:variant>
      <vt:variant>
        <vt:i4>180</vt:i4>
      </vt:variant>
      <vt:variant>
        <vt:i4>0</vt:i4>
      </vt:variant>
      <vt:variant>
        <vt:i4>5</vt:i4>
      </vt:variant>
      <vt:variant>
        <vt:lpwstr>mailto:parkerti@niaid.nih.gov</vt:lpwstr>
      </vt:variant>
      <vt:variant>
        <vt:lpwstr/>
      </vt:variant>
      <vt:variant>
        <vt:i4>5242913</vt:i4>
      </vt:variant>
      <vt:variant>
        <vt:i4>177</vt:i4>
      </vt:variant>
      <vt:variant>
        <vt:i4>0</vt:i4>
      </vt:variant>
      <vt:variant>
        <vt:i4>5</vt:i4>
      </vt:variant>
      <vt:variant>
        <vt:lpwstr>http://www.taacf.org/</vt:lpwstr>
      </vt:variant>
      <vt:variant>
        <vt:lpwstr/>
      </vt:variant>
      <vt:variant>
        <vt:i4>5832828</vt:i4>
      </vt:variant>
      <vt:variant>
        <vt:i4>138</vt:i4>
      </vt:variant>
      <vt:variant>
        <vt:i4>0</vt:i4>
      </vt:variant>
      <vt:variant>
        <vt:i4>5</vt:i4>
      </vt:variant>
      <vt:variant>
        <vt:lpwstr>http://www.assaydepot.com/service/membrane-permeability-pampa</vt:lpwstr>
      </vt:variant>
      <vt:variant>
        <vt:lpwstr/>
      </vt:variant>
      <vt:variant>
        <vt:i4>4849702</vt:i4>
      </vt:variant>
      <vt:variant>
        <vt:i4>110</vt:i4>
      </vt:variant>
      <vt:variant>
        <vt:i4>0</vt:i4>
      </vt:variant>
      <vt:variant>
        <vt:i4>5</vt:i4>
      </vt:variant>
      <vt:variant>
        <vt:lpwstr>http://www.bbcm.univ.trieste.it/~tossi/amsdb.html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 (Resubmission or revision applications only</dc:title>
  <dc:subject/>
  <dc:creator>Kevin Burgess</dc:creator>
  <cp:keywords/>
  <dc:description/>
  <cp:lastModifiedBy>Kevin Burgess</cp:lastModifiedBy>
  <cp:revision>9</cp:revision>
  <cp:lastPrinted>2020-04-14T17:44:00Z</cp:lastPrinted>
  <dcterms:created xsi:type="dcterms:W3CDTF">2016-10-06T23:26:00Z</dcterms:created>
  <dcterms:modified xsi:type="dcterms:W3CDTF">2020-04-14T17:47:00Z</dcterms:modified>
</cp:coreProperties>
</file>